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75DCA" w14:textId="06AA54F5" w:rsidR="00B87F35" w:rsidRDefault="007A348F">
      <w:bookmarkStart w:id="0" w:name="_MacBuGuideStaticData_860V"/>
      <w:bookmarkStart w:id="1" w:name="_GoBack"/>
      <w:bookmarkEnd w:id="1"/>
      <w:r>
        <w:rPr>
          <w:noProof/>
        </w:rPr>
        <mc:AlternateContent>
          <mc:Choice Requires="wpg">
            <w:drawing>
              <wp:anchor distT="0" distB="0" distL="114300" distR="114300" simplePos="0" relativeHeight="251658259" behindDoc="0" locked="0" layoutInCell="1" allowOverlap="1" wp14:anchorId="40FD419A" wp14:editId="3A6079A6">
                <wp:simplePos x="0" y="0"/>
                <wp:positionH relativeFrom="page">
                  <wp:posOffset>3028950</wp:posOffset>
                </wp:positionH>
                <wp:positionV relativeFrom="page">
                  <wp:posOffset>8439150</wp:posOffset>
                </wp:positionV>
                <wp:extent cx="4387850" cy="1084580"/>
                <wp:effectExtent l="0" t="0" r="0" b="7620"/>
                <wp:wrapThrough wrapText="bothSides">
                  <wp:wrapPolygon edited="0">
                    <wp:start x="125" y="0"/>
                    <wp:lineTo x="125" y="21246"/>
                    <wp:lineTo x="21381" y="21246"/>
                    <wp:lineTo x="21381" y="0"/>
                    <wp:lineTo x="125" y="0"/>
                  </wp:wrapPolygon>
                </wp:wrapThrough>
                <wp:docPr id="19" name="Group 19"/>
                <wp:cNvGraphicFramePr/>
                <a:graphic xmlns:a="http://schemas.openxmlformats.org/drawingml/2006/main">
                  <a:graphicData uri="http://schemas.microsoft.com/office/word/2010/wordprocessingGroup">
                    <wpg:wgp>
                      <wpg:cNvGrpSpPr/>
                      <wpg:grpSpPr>
                        <a:xfrm>
                          <a:off x="0" y="0"/>
                          <a:ext cx="4387850" cy="1084580"/>
                          <a:chOff x="0" y="0"/>
                          <a:chExt cx="4387850" cy="1084580"/>
                        </a:xfrm>
                        <a:extLst>
                          <a:ext uri="{0CCBE362-F206-4b92-989A-16890622DB6E}">
                            <ma14:wrappingTextBoxFlag xmlns:ma14="http://schemas.microsoft.com/office/mac/drawingml/2011/main" val="1"/>
                          </a:ext>
                        </a:extLst>
                      </wpg:grpSpPr>
                      <wps:wsp>
                        <wps:cNvPr id="197" name="Text Box 675"/>
                        <wps:cNvSpPr txBox="1">
                          <a:spLocks noChangeArrowheads="1"/>
                        </wps:cNvSpPr>
                        <wps:spPr bwMode="auto">
                          <a:xfrm>
                            <a:off x="0" y="0"/>
                            <a:ext cx="438785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 name="Text Box 4"/>
                        <wps:cNvSpPr txBox="1"/>
                        <wps:spPr>
                          <a:xfrm>
                            <a:off x="91440" y="0"/>
                            <a:ext cx="4204970" cy="234950"/>
                          </a:xfrm>
                          <a:prstGeom prst="rect">
                            <a:avLst/>
                          </a:prstGeom>
                          <a:noFill/>
                          <a:ln>
                            <a:noFill/>
                          </a:ln>
                          <a:effectLst/>
                          <a:extLst>
                            <a:ext uri="{C572A759-6A51-4108-AA02-DFA0A04FC94B}">
                              <ma14:wrappingTextBoxFlag xmlns:ma14="http://schemas.microsoft.com/office/mac/drawingml/2011/main"/>
                            </a:ext>
                          </a:extLst>
                        </wps:spPr>
                        <wps:txbx id="1">
                          <w:txbxContent>
                            <w:p w14:paraId="53B1A471" w14:textId="77777777" w:rsidR="00117EDD" w:rsidRPr="00886A3C" w:rsidRDefault="00117EDD" w:rsidP="00B87F35">
                              <w:pPr>
                                <w:pStyle w:val="BodyText3"/>
                                <w:rPr>
                                  <w:b/>
                                  <w:color w:val="auto"/>
                                </w:rPr>
                              </w:pPr>
                              <w:r w:rsidRPr="00886A3C">
                                <w:rPr>
                                  <w:b/>
                                  <w:color w:val="auto"/>
                                </w:rPr>
                                <w:t>How to contact Ms. Cook:</w:t>
                              </w:r>
                            </w:p>
                            <w:p w14:paraId="60FE619C" w14:textId="77777777" w:rsidR="00117EDD" w:rsidRDefault="00117EDD" w:rsidP="00B87F35">
                              <w:pPr>
                                <w:pStyle w:val="BodyText3"/>
                                <w:rPr>
                                  <w:color w:val="auto"/>
                                </w:rPr>
                              </w:pPr>
                              <w:r>
                                <w:rPr>
                                  <w:color w:val="auto"/>
                                </w:rPr>
                                <w:t>Email: lecook@dcsdk12.org</w:t>
                              </w:r>
                            </w:p>
                            <w:p w14:paraId="19F3805B" w14:textId="77777777" w:rsidR="00117EDD" w:rsidRDefault="00117EDD" w:rsidP="00B87F35">
                              <w:pPr>
                                <w:pStyle w:val="BodyText3"/>
                                <w:rPr>
                                  <w:color w:val="auto"/>
                                </w:rPr>
                              </w:pPr>
                              <w:r>
                                <w:rPr>
                                  <w:color w:val="auto"/>
                                </w:rPr>
                                <w:t>Before school: VPA office</w:t>
                              </w:r>
                            </w:p>
                            <w:p w14:paraId="2D8FDF01" w14:textId="77777777" w:rsidR="00117EDD" w:rsidRPr="00B87F35" w:rsidRDefault="00117EDD" w:rsidP="00B87F35">
                              <w:pPr>
                                <w:pStyle w:val="BodyText3"/>
                                <w:rPr>
                                  <w:color w:val="auto"/>
                                </w:rPr>
                              </w:pPr>
                              <w:r>
                                <w:rPr>
                                  <w:color w:val="auto"/>
                                </w:rPr>
                                <w:t>Advisement: Room 8100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233680"/>
                            <a:ext cx="4204970" cy="23114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463550"/>
                            <a:ext cx="4204970" cy="23177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694055"/>
                            <a:ext cx="4204970" cy="23114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26" style="position:absolute;margin-left:238.5pt;margin-top:664.5pt;width:345.5pt;height:85.4pt;z-index:251658259;mso-position-horizontal-relative:page;mso-position-vertical-relative:page" coordsize="4387850,1084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" mv:complextextbox="1">
                <v:shapetype id="_x0000_t202" coordsize="21600,21600" o:spt="202" path="m0,0l0,21600,21600,21600,21600,0xe">
                  <v:stroke joinstyle="miter"/>
                  <v:path gradientshapeok="t" o:connecttype="rect"/>
                </v:shapetype>
                <v:shape id="Text Box 675" o:spid="_x0000_s1027" type="#_x0000_t202" style="position:absolute;width:4387850;height:1084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JDawwAA&#10;ANwAAAAPAAAAZHJzL2Rvd25yZXYueG1sRE9Na8JAEL0X/A/LCL01G3uoGl0lFAIWWrAqnsfsmASz&#10;s0l21dRf7xYEb/N4nzNf9qYWF+pcZVnBKIpBEOdWV1wo2G2ztwkI55E11pZJwR85WC4GL3NMtL3y&#10;L102vhAhhF2CCkrvm0RKl5dk0EW2IQ7c0XYGfYBdIXWH1xBuavkexx/SYMWhocSGPkvKT5uzUfCz&#10;PrS3r9iZOvVZNk7X7fdx3yr1OuzTGQhPvX+KH+6VDvOnY/h/Jlw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1JDawwAAANwAAAAPAAAAAAAAAAAAAAAAAJcCAABkcnMvZG93&#10;bnJldi54bWxQSwUGAAAAAAQABAD1AAAAhwMAAAAA&#10;" mv:complextextbox="1" filled="f" stroked="f">
                  <v:textbox inset=",0,,0"/>
                </v:shape>
                <v:shape id="_x0000_s1028" type="#_x0000_t202" style="position:absolute;left:91440;width:420497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14:paraId="53B1A471" w14:textId="77777777" w:rsidR="00117EDD" w:rsidRPr="00886A3C" w:rsidRDefault="00117EDD" w:rsidP="00B87F35">
                        <w:pPr>
                          <w:pStyle w:val="BodyText3"/>
                          <w:rPr>
                            <w:b/>
                            <w:color w:val="auto"/>
                          </w:rPr>
                        </w:pPr>
                        <w:r w:rsidRPr="00886A3C">
                          <w:rPr>
                            <w:b/>
                            <w:color w:val="auto"/>
                          </w:rPr>
                          <w:t>How to contact Ms. Cook:</w:t>
                        </w:r>
                      </w:p>
                      <w:p w14:paraId="60FE619C" w14:textId="77777777" w:rsidR="00117EDD" w:rsidRDefault="00117EDD" w:rsidP="00B87F35">
                        <w:pPr>
                          <w:pStyle w:val="BodyText3"/>
                          <w:rPr>
                            <w:color w:val="auto"/>
                          </w:rPr>
                        </w:pPr>
                        <w:r>
                          <w:rPr>
                            <w:color w:val="auto"/>
                          </w:rPr>
                          <w:t>Email: lecook@dcsdk12.org</w:t>
                        </w:r>
                      </w:p>
                      <w:p w14:paraId="19F3805B" w14:textId="77777777" w:rsidR="00117EDD" w:rsidRDefault="00117EDD" w:rsidP="00B87F35">
                        <w:pPr>
                          <w:pStyle w:val="BodyText3"/>
                          <w:rPr>
                            <w:color w:val="auto"/>
                          </w:rPr>
                        </w:pPr>
                        <w:r>
                          <w:rPr>
                            <w:color w:val="auto"/>
                          </w:rPr>
                          <w:t>Before school: VPA office</w:t>
                        </w:r>
                      </w:p>
                      <w:p w14:paraId="2D8FDF01" w14:textId="77777777" w:rsidR="00117EDD" w:rsidRPr="00B87F35" w:rsidRDefault="00117EDD" w:rsidP="00B87F35">
                        <w:pPr>
                          <w:pStyle w:val="BodyText3"/>
                          <w:rPr>
                            <w:color w:val="auto"/>
                          </w:rPr>
                        </w:pPr>
                        <w:r>
                          <w:rPr>
                            <w:color w:val="auto"/>
                          </w:rPr>
                          <w:t>Advisement: Room 8100</w:t>
                        </w:r>
                      </w:p>
                    </w:txbxContent>
                  </v:textbox>
                </v:shape>
                <v:shape id="Text Box 5" o:spid="_x0000_s1029" type="#_x0000_t202" style="position:absolute;left:91440;top:233680;width:420497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30" type="#_x0000_t202" style="position:absolute;left:91440;top:463550;width:4204970;height:23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5" inset="0,0,0,0">
                    <w:txbxContent/>
                  </v:textbox>
                </v:shape>
                <v:shape id="Text Box 15" o:spid="_x0000_s1031" type="#_x0000_t202" style="position:absolute;left:91440;top:694055;width:420497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v:textbox>
                </v:shape>
                <w10:wrap type="through" anchorx="page" anchory="page"/>
              </v:group>
            </w:pict>
          </mc:Fallback>
        </mc:AlternateContent>
      </w:r>
      <w:r w:rsidR="00886A3C">
        <w:rPr>
          <w:noProof/>
        </w:rPr>
        <mc:AlternateContent>
          <mc:Choice Requires="wps">
            <w:drawing>
              <wp:anchor distT="0" distB="0" distL="114300" distR="114300" simplePos="0" relativeHeight="251658254" behindDoc="0" locked="0" layoutInCell="1" allowOverlap="1" wp14:anchorId="36279CF7" wp14:editId="47E963DD">
                <wp:simplePos x="0" y="0"/>
                <wp:positionH relativeFrom="page">
                  <wp:posOffset>3101340</wp:posOffset>
                </wp:positionH>
                <wp:positionV relativeFrom="page">
                  <wp:posOffset>4739005</wp:posOffset>
                </wp:positionV>
                <wp:extent cx="4305300" cy="3600450"/>
                <wp:effectExtent l="0" t="0" r="0" b="6350"/>
                <wp:wrapTight wrapText="bothSides">
                  <wp:wrapPolygon edited="0">
                    <wp:start x="127" y="0"/>
                    <wp:lineTo x="127" y="21486"/>
                    <wp:lineTo x="21281" y="21486"/>
                    <wp:lineTo x="21281" y="0"/>
                    <wp:lineTo x="127" y="0"/>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841D13" w14:textId="77777777" w:rsidR="00117EDD" w:rsidRDefault="00117EDD" w:rsidP="00117EDD">
                            <w:pPr>
                              <w:pStyle w:val="BodyText"/>
                              <w:numPr>
                                <w:ilvl w:val="0"/>
                                <w:numId w:val="9"/>
                              </w:numPr>
                            </w:pPr>
                            <w:r w:rsidRPr="00886A3C">
                              <w:rPr>
                                <w:b/>
                              </w:rPr>
                              <w:t>Nature of Science and Characteristics of Life:</w:t>
                            </w:r>
                            <w:r w:rsidR="00886A3C" w:rsidRPr="00886A3C">
                              <w:rPr>
                                <w:b/>
                              </w:rPr>
                              <w:t xml:space="preserve"> </w:t>
                            </w:r>
                            <w:r w:rsidR="00886A3C">
                              <w:t>We will learn about the science process through lab activities and learn about the qualities that all kinds of life share.</w:t>
                            </w:r>
                          </w:p>
                          <w:p w14:paraId="515C61F4" w14:textId="77777777" w:rsidR="00117EDD" w:rsidRDefault="00117EDD" w:rsidP="00117EDD">
                            <w:pPr>
                              <w:pStyle w:val="BodyText"/>
                              <w:numPr>
                                <w:ilvl w:val="0"/>
                                <w:numId w:val="9"/>
                              </w:numPr>
                            </w:pPr>
                            <w:r w:rsidRPr="00886A3C">
                              <w:rPr>
                                <w:b/>
                              </w:rPr>
                              <w:t>Biomolec</w:t>
                            </w:r>
                            <w:r w:rsidR="00886A3C" w:rsidRPr="00886A3C">
                              <w:rPr>
                                <w:b/>
                              </w:rPr>
                              <w:t xml:space="preserve">ules: </w:t>
                            </w:r>
                            <w:r w:rsidR="00886A3C">
                              <w:t xml:space="preserve">We will explore the structure of the matter that make sup life and learn how various molecules are used and </w:t>
                            </w:r>
                            <w:proofErr w:type="gramStart"/>
                            <w:r w:rsidR="00886A3C">
                              <w:t>effect</w:t>
                            </w:r>
                            <w:proofErr w:type="gramEnd"/>
                            <w:r w:rsidR="00886A3C">
                              <w:t xml:space="preserve"> our nutrition.</w:t>
                            </w:r>
                          </w:p>
                          <w:p w14:paraId="6026B7D0" w14:textId="77777777" w:rsidR="00886A3C" w:rsidRDefault="00886A3C" w:rsidP="00117EDD">
                            <w:pPr>
                              <w:pStyle w:val="BodyText"/>
                              <w:numPr>
                                <w:ilvl w:val="0"/>
                                <w:numId w:val="9"/>
                              </w:numPr>
                            </w:pPr>
                            <w:r w:rsidRPr="00886A3C">
                              <w:rPr>
                                <w:b/>
                              </w:rPr>
                              <w:t>Cells and Energy:</w:t>
                            </w:r>
                            <w:r>
                              <w:t xml:space="preserve"> Students will learn about cell structure and types as well as discover how they obtain and use energy.</w:t>
                            </w:r>
                          </w:p>
                          <w:p w14:paraId="48668F2A" w14:textId="77777777" w:rsidR="00886A3C" w:rsidRDefault="00886A3C" w:rsidP="00117EDD">
                            <w:pPr>
                              <w:pStyle w:val="BodyText"/>
                              <w:numPr>
                                <w:ilvl w:val="0"/>
                                <w:numId w:val="9"/>
                              </w:numPr>
                            </w:pPr>
                            <w:r w:rsidRPr="00886A3C">
                              <w:rPr>
                                <w:b/>
                              </w:rPr>
                              <w:t>Genetics and Reproduction:</w:t>
                            </w:r>
                            <w:r>
                              <w:t xml:space="preserve"> Students will learn patterns of inheritance as well as how and why cells divide in various parts of the life cycle.</w:t>
                            </w:r>
                          </w:p>
                          <w:p w14:paraId="218F079D" w14:textId="77777777" w:rsidR="00886A3C" w:rsidRDefault="00886A3C" w:rsidP="00117EDD">
                            <w:pPr>
                              <w:pStyle w:val="BodyText"/>
                              <w:numPr>
                                <w:ilvl w:val="0"/>
                                <w:numId w:val="9"/>
                              </w:numPr>
                            </w:pPr>
                            <w:r w:rsidRPr="00886A3C">
                              <w:rPr>
                                <w:b/>
                              </w:rPr>
                              <w:t xml:space="preserve">DNA and Protein Synthesis: </w:t>
                            </w:r>
                            <w:r>
                              <w:t>Students will explore the structure of our genetic information and learn how it codes for traits.</w:t>
                            </w:r>
                          </w:p>
                          <w:p w14:paraId="0723E536" w14:textId="77777777" w:rsidR="00886A3C" w:rsidRDefault="00886A3C" w:rsidP="00117EDD">
                            <w:pPr>
                              <w:pStyle w:val="BodyText"/>
                              <w:numPr>
                                <w:ilvl w:val="0"/>
                                <w:numId w:val="9"/>
                              </w:numPr>
                            </w:pPr>
                            <w:r w:rsidRPr="00886A3C">
                              <w:rPr>
                                <w:b/>
                              </w:rPr>
                              <w:t>Evolution:</w:t>
                            </w:r>
                            <w:r>
                              <w:t xml:space="preserve"> We will look at evidence and patterns of evolution to understand and appreciate the diversity of life on earth.</w:t>
                            </w:r>
                          </w:p>
                          <w:p w14:paraId="071CED90" w14:textId="77777777" w:rsidR="00886A3C" w:rsidRPr="00B047B0" w:rsidRDefault="00886A3C" w:rsidP="00117EDD">
                            <w:pPr>
                              <w:pStyle w:val="BodyText"/>
                              <w:numPr>
                                <w:ilvl w:val="0"/>
                                <w:numId w:val="9"/>
                              </w:numPr>
                            </w:pPr>
                            <w:r w:rsidRPr="00886A3C">
                              <w:rPr>
                                <w:b/>
                              </w:rPr>
                              <w:t>Ecology</w:t>
                            </w:r>
                            <w:r>
                              <w:t>: Students will explore how organisms interact with their environment and each other to sustain life on earth.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244.2pt;margin-top:373.15pt;width:339pt;height:283.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" mv:complextextbox="1" filled="f" stroked="f">
                <v:textbox inset=",0,,0">
                  <w:txbxContent>
                    <w:p w14:paraId="72841D13" w14:textId="77777777" w:rsidR="00117EDD" w:rsidRDefault="00117EDD" w:rsidP="00117EDD">
                      <w:pPr>
                        <w:pStyle w:val="BodyText"/>
                        <w:numPr>
                          <w:ilvl w:val="0"/>
                          <w:numId w:val="9"/>
                        </w:numPr>
                      </w:pPr>
                      <w:r w:rsidRPr="00886A3C">
                        <w:rPr>
                          <w:b/>
                        </w:rPr>
                        <w:t>Nature of Science and Characteristics of Life:</w:t>
                      </w:r>
                      <w:r w:rsidR="00886A3C" w:rsidRPr="00886A3C">
                        <w:rPr>
                          <w:b/>
                        </w:rPr>
                        <w:t xml:space="preserve"> </w:t>
                      </w:r>
                      <w:r w:rsidR="00886A3C">
                        <w:t>We will learn about the science process through lab activities and learn about the qualities that all kinds of life share.</w:t>
                      </w:r>
                    </w:p>
                    <w:p w14:paraId="515C61F4" w14:textId="77777777" w:rsidR="00117EDD" w:rsidRDefault="00117EDD" w:rsidP="00117EDD">
                      <w:pPr>
                        <w:pStyle w:val="BodyText"/>
                        <w:numPr>
                          <w:ilvl w:val="0"/>
                          <w:numId w:val="9"/>
                        </w:numPr>
                      </w:pPr>
                      <w:r w:rsidRPr="00886A3C">
                        <w:rPr>
                          <w:b/>
                        </w:rPr>
                        <w:t>Biomolec</w:t>
                      </w:r>
                      <w:r w:rsidR="00886A3C" w:rsidRPr="00886A3C">
                        <w:rPr>
                          <w:b/>
                        </w:rPr>
                        <w:t xml:space="preserve">ules: </w:t>
                      </w:r>
                      <w:r w:rsidR="00886A3C">
                        <w:t xml:space="preserve">We will explore the structure of the matter that make sup life and learn how various molecules are used and </w:t>
                      </w:r>
                      <w:proofErr w:type="gramStart"/>
                      <w:r w:rsidR="00886A3C">
                        <w:t>effect</w:t>
                      </w:r>
                      <w:proofErr w:type="gramEnd"/>
                      <w:r w:rsidR="00886A3C">
                        <w:t xml:space="preserve"> our nutrition.</w:t>
                      </w:r>
                    </w:p>
                    <w:p w14:paraId="6026B7D0" w14:textId="77777777" w:rsidR="00886A3C" w:rsidRDefault="00886A3C" w:rsidP="00117EDD">
                      <w:pPr>
                        <w:pStyle w:val="BodyText"/>
                        <w:numPr>
                          <w:ilvl w:val="0"/>
                          <w:numId w:val="9"/>
                        </w:numPr>
                      </w:pPr>
                      <w:r w:rsidRPr="00886A3C">
                        <w:rPr>
                          <w:b/>
                        </w:rPr>
                        <w:t>Cells and Energy:</w:t>
                      </w:r>
                      <w:r>
                        <w:t xml:space="preserve"> Students will learn about cell structure and types as well as discover how they obtain and use energy.</w:t>
                      </w:r>
                    </w:p>
                    <w:p w14:paraId="48668F2A" w14:textId="77777777" w:rsidR="00886A3C" w:rsidRDefault="00886A3C" w:rsidP="00117EDD">
                      <w:pPr>
                        <w:pStyle w:val="BodyText"/>
                        <w:numPr>
                          <w:ilvl w:val="0"/>
                          <w:numId w:val="9"/>
                        </w:numPr>
                      </w:pPr>
                      <w:r w:rsidRPr="00886A3C">
                        <w:rPr>
                          <w:b/>
                        </w:rPr>
                        <w:t>Genetics and Reproduction:</w:t>
                      </w:r>
                      <w:r>
                        <w:t xml:space="preserve"> Students will learn patterns of inheritance as well as how and why cells divide in various parts of the life cycle.</w:t>
                      </w:r>
                    </w:p>
                    <w:p w14:paraId="218F079D" w14:textId="77777777" w:rsidR="00886A3C" w:rsidRDefault="00886A3C" w:rsidP="00117EDD">
                      <w:pPr>
                        <w:pStyle w:val="BodyText"/>
                        <w:numPr>
                          <w:ilvl w:val="0"/>
                          <w:numId w:val="9"/>
                        </w:numPr>
                      </w:pPr>
                      <w:r w:rsidRPr="00886A3C">
                        <w:rPr>
                          <w:b/>
                        </w:rPr>
                        <w:t xml:space="preserve">DNA and Protein Synthesis: </w:t>
                      </w:r>
                      <w:r>
                        <w:t>Students will explore the structure of our genetic information and learn how it codes for traits.</w:t>
                      </w:r>
                    </w:p>
                    <w:p w14:paraId="0723E536" w14:textId="77777777" w:rsidR="00886A3C" w:rsidRDefault="00886A3C" w:rsidP="00117EDD">
                      <w:pPr>
                        <w:pStyle w:val="BodyText"/>
                        <w:numPr>
                          <w:ilvl w:val="0"/>
                          <w:numId w:val="9"/>
                        </w:numPr>
                      </w:pPr>
                      <w:r w:rsidRPr="00886A3C">
                        <w:rPr>
                          <w:b/>
                        </w:rPr>
                        <w:t>Evolution:</w:t>
                      </w:r>
                      <w:r>
                        <w:t xml:space="preserve"> We will look at evidence and patterns of evolution to understand and appreciate the diversity of life on earth.</w:t>
                      </w:r>
                    </w:p>
                    <w:p w14:paraId="071CED90" w14:textId="77777777" w:rsidR="00886A3C" w:rsidRPr="00B047B0" w:rsidRDefault="00886A3C" w:rsidP="00117EDD">
                      <w:pPr>
                        <w:pStyle w:val="BodyText"/>
                        <w:numPr>
                          <w:ilvl w:val="0"/>
                          <w:numId w:val="9"/>
                        </w:numPr>
                      </w:pPr>
                      <w:r w:rsidRPr="00886A3C">
                        <w:rPr>
                          <w:b/>
                        </w:rPr>
                        <w:t>Ecology</w:t>
                      </w:r>
                      <w:r>
                        <w:t>: Students will explore how organisms interact with their environment and each other to sustain life on earth.</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5" behindDoc="0" locked="0" layoutInCell="1" allowOverlap="1" wp14:anchorId="0B4AAC98" wp14:editId="5FA8F09F">
                <wp:simplePos x="0" y="0"/>
                <wp:positionH relativeFrom="page">
                  <wp:posOffset>266700</wp:posOffset>
                </wp:positionH>
                <wp:positionV relativeFrom="page">
                  <wp:posOffset>6924675</wp:posOffset>
                </wp:positionV>
                <wp:extent cx="1013460" cy="457200"/>
                <wp:effectExtent l="0" t="0" r="0" b="0"/>
                <wp:wrapTight wrapText="bothSides">
                  <wp:wrapPolygon edited="0">
                    <wp:start x="541" y="0"/>
                    <wp:lineTo x="541" y="20400"/>
                    <wp:lineTo x="20571" y="20400"/>
                    <wp:lineTo x="20571" y="0"/>
                    <wp:lineTo x="541" y="0"/>
                  </wp:wrapPolygon>
                </wp:wrapTight>
                <wp:docPr id="1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42E243" w14:textId="77777777" w:rsidR="00117EDD" w:rsidRPr="009F6EE7" w:rsidRDefault="00117EDD" w:rsidP="00117EDD">
                            <w:pPr>
                              <w:pStyle w:val="Event"/>
                              <w:jc w:val="left"/>
                            </w:pPr>
                            <w:r>
                              <w:t>Making Connections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21pt;margin-top:545.25pt;width:79.8pt;height:3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OXIfQCAABX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" filled="f" stroked="f">
                <v:textbox inset=",0,,0">
                  <w:txbxContent>
                    <w:p w14:paraId="7142E243" w14:textId="77777777" w:rsidR="00117EDD" w:rsidRPr="009F6EE7" w:rsidRDefault="00117EDD" w:rsidP="00117EDD">
                      <w:pPr>
                        <w:pStyle w:val="Event"/>
                        <w:jc w:val="left"/>
                      </w:pPr>
                      <w:r>
                        <w:t>Making Connections</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87008" behindDoc="0" locked="0" layoutInCell="1" allowOverlap="1" wp14:anchorId="0C53ECE5" wp14:editId="6F23EDB5">
                <wp:simplePos x="0" y="0"/>
                <wp:positionH relativeFrom="page">
                  <wp:posOffset>1305560</wp:posOffset>
                </wp:positionH>
                <wp:positionV relativeFrom="page">
                  <wp:posOffset>7921625</wp:posOffset>
                </wp:positionV>
                <wp:extent cx="1720215" cy="1120775"/>
                <wp:effectExtent l="0" t="0" r="6985" b="0"/>
                <wp:wrapTight wrapText="bothSides">
                  <wp:wrapPolygon edited="0">
                    <wp:start x="0" y="0"/>
                    <wp:lineTo x="0" y="21049"/>
                    <wp:lineTo x="21369" y="21049"/>
                    <wp:lineTo x="21369" y="0"/>
                    <wp:lineTo x="0" y="0"/>
                  </wp:wrapPolygon>
                </wp:wrapTight>
                <wp:docPr id="2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1120775"/>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EA806C5" w14:textId="77777777" w:rsidR="00117EDD" w:rsidRPr="009F6EE7" w:rsidRDefault="00117EDD" w:rsidP="00117EDD">
                            <w:pPr>
                              <w:pStyle w:val="BodyText"/>
                            </w:pPr>
                            <w:r>
                              <w:t>Students will be able to reflect critically on their learning and growth in order for them to more effectively develop learning skills.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102.8pt;margin-top:623.75pt;width:135.45pt;height:88.25pt;z-index:2516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" mv:complextextbox="1" fillcolor="white [3212]" stroked="f">
                <v:textbox inset=",0,,0">
                  <w:txbxContent>
                    <w:p w14:paraId="4EA806C5" w14:textId="77777777" w:rsidR="00117EDD" w:rsidRPr="009F6EE7" w:rsidRDefault="00117EDD" w:rsidP="00117EDD">
                      <w:pPr>
                        <w:pStyle w:val="BodyText"/>
                      </w:pPr>
                      <w:r>
                        <w:t>Students will be able to reflect critically on their learning and growth in order for them to more effectively develop learning skills.</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84960" behindDoc="0" locked="0" layoutInCell="1" allowOverlap="1" wp14:anchorId="2B720320" wp14:editId="506332D0">
                <wp:simplePos x="0" y="0"/>
                <wp:positionH relativeFrom="page">
                  <wp:posOffset>266700</wp:posOffset>
                </wp:positionH>
                <wp:positionV relativeFrom="page">
                  <wp:posOffset>7882255</wp:posOffset>
                </wp:positionV>
                <wp:extent cx="1005840" cy="457200"/>
                <wp:effectExtent l="0" t="0" r="0" b="0"/>
                <wp:wrapTight wrapText="bothSides">
                  <wp:wrapPolygon edited="0">
                    <wp:start x="545" y="0"/>
                    <wp:lineTo x="545" y="20400"/>
                    <wp:lineTo x="20182" y="20400"/>
                    <wp:lineTo x="20182" y="0"/>
                    <wp:lineTo x="545" y="0"/>
                  </wp:wrapPolygon>
                </wp:wrapTight>
                <wp:docPr id="2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156047" w14:textId="77777777" w:rsidR="00117EDD" w:rsidRPr="009F6EE7" w:rsidRDefault="00117EDD" w:rsidP="00117EDD">
                            <w:pPr>
                              <w:pStyle w:val="Event"/>
                              <w:jc w:val="left"/>
                            </w:pPr>
                            <w:r>
                              <w:t>Self- Reflection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1pt;margin-top:620.65pt;width:79.2pt;height:36pt;z-index:2516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" filled="f" stroked="f">
                <v:textbox inset=",0,,0">
                  <w:txbxContent>
                    <w:p w14:paraId="1A156047" w14:textId="77777777" w:rsidR="00117EDD" w:rsidRPr="009F6EE7" w:rsidRDefault="00117EDD" w:rsidP="00117EDD">
                      <w:pPr>
                        <w:pStyle w:val="Event"/>
                        <w:jc w:val="left"/>
                      </w:pPr>
                      <w:r>
                        <w:t>Self- Reflection</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9" behindDoc="0" locked="0" layoutInCell="1" allowOverlap="1" wp14:anchorId="11349BC6" wp14:editId="2A48ABDC">
                <wp:simplePos x="0" y="0"/>
                <wp:positionH relativeFrom="page">
                  <wp:posOffset>1320800</wp:posOffset>
                </wp:positionH>
                <wp:positionV relativeFrom="page">
                  <wp:posOffset>6898640</wp:posOffset>
                </wp:positionV>
                <wp:extent cx="1707515" cy="860425"/>
                <wp:effectExtent l="0" t="0" r="0" b="3175"/>
                <wp:wrapTight wrapText="bothSides">
                  <wp:wrapPolygon edited="0">
                    <wp:start x="321" y="0"/>
                    <wp:lineTo x="321" y="21042"/>
                    <wp:lineTo x="20885" y="21042"/>
                    <wp:lineTo x="20885" y="0"/>
                    <wp:lineTo x="321" y="0"/>
                  </wp:wrapPolygon>
                </wp:wrapTight>
                <wp:docPr id="1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A51ADA5" w14:textId="77777777" w:rsidR="00117EDD" w:rsidRPr="009F6EE7" w:rsidRDefault="00117EDD" w:rsidP="00B87F35">
                            <w:pPr>
                              <w:pStyle w:val="BodyText"/>
                            </w:pPr>
                            <w:r>
                              <w:t xml:space="preserve">Students will be able to connect topics from different parts of the class and from outside of class to better understand.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04pt;margin-top:543.2pt;width:134.45pt;height:67.7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" mv:complextextbox="1" filled="f" stroked="f">
                <v:textbox inset=",0,,0">
                  <w:txbxContent>
                    <w:p w14:paraId="3A51ADA5" w14:textId="77777777" w:rsidR="00117EDD" w:rsidRPr="009F6EE7" w:rsidRDefault="00117EDD" w:rsidP="00B87F35">
                      <w:pPr>
                        <w:pStyle w:val="BodyText"/>
                      </w:pPr>
                      <w:r>
                        <w:t xml:space="preserve">Students will be able to connect topics from different parts of the class and from outside of class to better understand. </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8" behindDoc="0" locked="0" layoutInCell="1" allowOverlap="1" wp14:anchorId="40F5E1DA" wp14:editId="33E63440">
                <wp:simplePos x="0" y="0"/>
                <wp:positionH relativeFrom="page">
                  <wp:posOffset>1321435</wp:posOffset>
                </wp:positionH>
                <wp:positionV relativeFrom="page">
                  <wp:posOffset>6122035</wp:posOffset>
                </wp:positionV>
                <wp:extent cx="1691640" cy="701040"/>
                <wp:effectExtent l="0" t="0" r="0" b="10160"/>
                <wp:wrapTight wrapText="bothSides">
                  <wp:wrapPolygon edited="0">
                    <wp:start x="324" y="0"/>
                    <wp:lineTo x="324" y="21130"/>
                    <wp:lineTo x="20757" y="21130"/>
                    <wp:lineTo x="20757" y="0"/>
                    <wp:lineTo x="324" y="0"/>
                  </wp:wrapPolygon>
                </wp:wrapTight>
                <wp:docPr id="1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085D8D4" w14:textId="77777777" w:rsidR="00117EDD" w:rsidRPr="009F6EE7" w:rsidRDefault="00117EDD" w:rsidP="00B87F35">
                            <w:pPr>
                              <w:pStyle w:val="BodyText"/>
                            </w:pPr>
                            <w:r>
                              <w:t>Students will design experiments, develop questions and draw critical conclusions.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margin-left:104.05pt;margin-top:482.05pt;width:133.2pt;height:55.2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" mv:complextextbox="1" filled="f" stroked="f">
                <v:textbox inset=",0,,0">
                  <w:txbxContent>
                    <w:p w14:paraId="4085D8D4" w14:textId="77777777" w:rsidR="00117EDD" w:rsidRPr="009F6EE7" w:rsidRDefault="00117EDD" w:rsidP="00B87F35">
                      <w:pPr>
                        <w:pStyle w:val="BodyText"/>
                      </w:pPr>
                      <w:r>
                        <w:t>Students will design experiments, develop questions and draw critical conclusions.</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4" behindDoc="0" locked="0" layoutInCell="1" allowOverlap="1" wp14:anchorId="216F3CBD" wp14:editId="4379EF0F">
                <wp:simplePos x="0" y="0"/>
                <wp:positionH relativeFrom="page">
                  <wp:posOffset>266700</wp:posOffset>
                </wp:positionH>
                <wp:positionV relativeFrom="page">
                  <wp:posOffset>6104255</wp:posOffset>
                </wp:positionV>
                <wp:extent cx="1013460" cy="457200"/>
                <wp:effectExtent l="0" t="0" r="0" b="0"/>
                <wp:wrapTight wrapText="bothSides">
                  <wp:wrapPolygon edited="0">
                    <wp:start x="541" y="0"/>
                    <wp:lineTo x="541" y="20400"/>
                    <wp:lineTo x="20571" y="20400"/>
                    <wp:lineTo x="20571" y="0"/>
                    <wp:lineTo x="541"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37B26A" w14:textId="77777777" w:rsidR="00117EDD" w:rsidRPr="009F6EE7" w:rsidRDefault="00117EDD" w:rsidP="00117EDD">
                            <w:pPr>
                              <w:pStyle w:val="Event"/>
                              <w:jc w:val="left"/>
                            </w:pPr>
                            <w:r>
                              <w:t>Scientific Thinking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21pt;margin-top:480.65pt;width:79.8pt;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" filled="f" stroked="f">
                <v:textbox inset=",0,,0">
                  <w:txbxContent>
                    <w:p w14:paraId="3737B26A" w14:textId="77777777" w:rsidR="00117EDD" w:rsidRPr="009F6EE7" w:rsidRDefault="00117EDD" w:rsidP="00117EDD">
                      <w:pPr>
                        <w:pStyle w:val="Event"/>
                        <w:jc w:val="left"/>
                      </w:pPr>
                      <w:r>
                        <w:t>Scientific Thinking</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7" behindDoc="0" locked="0" layoutInCell="1" allowOverlap="1" wp14:anchorId="37D4E878" wp14:editId="7DE70B26">
                <wp:simplePos x="0" y="0"/>
                <wp:positionH relativeFrom="page">
                  <wp:posOffset>1321435</wp:posOffset>
                </wp:positionH>
                <wp:positionV relativeFrom="page">
                  <wp:posOffset>5446395</wp:posOffset>
                </wp:positionV>
                <wp:extent cx="1691640" cy="640080"/>
                <wp:effectExtent l="0" t="0" r="0" b="20320"/>
                <wp:wrapTight wrapText="bothSides">
                  <wp:wrapPolygon edited="0">
                    <wp:start x="324" y="0"/>
                    <wp:lineTo x="324" y="21429"/>
                    <wp:lineTo x="20757" y="21429"/>
                    <wp:lineTo x="20757" y="0"/>
                    <wp:lineTo x="324" y="0"/>
                  </wp:wrapPolygon>
                </wp:wrapTight>
                <wp:docPr id="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E3FF4EE" w14:textId="77777777" w:rsidR="00117EDD" w:rsidRPr="009F6EE7" w:rsidRDefault="00117EDD" w:rsidP="00B87F35">
                            <w:pPr>
                              <w:pStyle w:val="BodyText"/>
                            </w:pPr>
                            <w:r>
                              <w:t>Students will create graphs and use mathematics to analyze data.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104.05pt;margin-top:428.85pt;width:133.2pt;height:50.4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" mv:complextextbox="1" filled="f" stroked="f">
                <v:textbox inset=",0,,0">
                  <w:txbxContent>
                    <w:p w14:paraId="4E3FF4EE" w14:textId="77777777" w:rsidR="00117EDD" w:rsidRPr="009F6EE7" w:rsidRDefault="00117EDD" w:rsidP="00B87F35">
                      <w:pPr>
                        <w:pStyle w:val="BodyText"/>
                      </w:pPr>
                      <w:r>
                        <w:t>Students will create graphs and use mathematics to analyze data.</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3" behindDoc="0" locked="0" layoutInCell="1" allowOverlap="1" wp14:anchorId="23A39C8E" wp14:editId="56B9AEDA">
                <wp:simplePos x="0" y="0"/>
                <wp:positionH relativeFrom="page">
                  <wp:posOffset>266700</wp:posOffset>
                </wp:positionH>
                <wp:positionV relativeFrom="page">
                  <wp:posOffset>5446395</wp:posOffset>
                </wp:positionV>
                <wp:extent cx="1013460" cy="457200"/>
                <wp:effectExtent l="0" t="0" r="0" b="0"/>
                <wp:wrapTight wrapText="bothSides">
                  <wp:wrapPolygon edited="0">
                    <wp:start x="541" y="0"/>
                    <wp:lineTo x="541" y="20400"/>
                    <wp:lineTo x="20571" y="20400"/>
                    <wp:lineTo x="20571" y="0"/>
                    <wp:lineTo x="541"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B08992" w14:textId="77777777" w:rsidR="00117EDD" w:rsidRPr="009F6EE7" w:rsidRDefault="00117EDD" w:rsidP="00117EDD">
                            <w:pPr>
                              <w:pStyle w:val="Event"/>
                              <w:jc w:val="left"/>
                            </w:pPr>
                            <w:r>
                              <w:t>Mathematics and Graphing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21pt;margin-top:428.85pt;width:79.8pt;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c2n/UCAABX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" filled="f" stroked="f">
                <v:textbox inset=",0,,0">
                  <w:txbxContent>
                    <w:p w14:paraId="4EB08992" w14:textId="77777777" w:rsidR="00117EDD" w:rsidRPr="009F6EE7" w:rsidRDefault="00117EDD" w:rsidP="00117EDD">
                      <w:pPr>
                        <w:pStyle w:val="Event"/>
                        <w:jc w:val="left"/>
                      </w:pPr>
                      <w:r>
                        <w:t>Mathematics and Graphing</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6" behindDoc="0" locked="0" layoutInCell="1" allowOverlap="1" wp14:anchorId="2C75D509" wp14:editId="3F7A8D11">
                <wp:simplePos x="0" y="0"/>
                <wp:positionH relativeFrom="page">
                  <wp:posOffset>1328420</wp:posOffset>
                </wp:positionH>
                <wp:positionV relativeFrom="page">
                  <wp:posOffset>4605655</wp:posOffset>
                </wp:positionV>
                <wp:extent cx="1699895" cy="802640"/>
                <wp:effectExtent l="0" t="0" r="0" b="10160"/>
                <wp:wrapTight wrapText="bothSides">
                  <wp:wrapPolygon edited="0">
                    <wp:start x="323" y="0"/>
                    <wp:lineTo x="323" y="21190"/>
                    <wp:lineTo x="20979" y="21190"/>
                    <wp:lineTo x="20979" y="0"/>
                    <wp:lineTo x="323" y="0"/>
                  </wp:wrapPolygon>
                </wp:wrapTight>
                <wp:docPr id="1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18B7093" w14:textId="77777777" w:rsidR="00117EDD" w:rsidRPr="009F6EE7" w:rsidRDefault="00117EDD" w:rsidP="00B87F35">
                            <w:pPr>
                              <w:pStyle w:val="BodyText"/>
                            </w:pPr>
                            <w:r>
                              <w:t>Students will use models and experimentation to investigate and analyze concepts.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104.6pt;margin-top:362.65pt;width:133.85pt;height:63.2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" mv:complextextbox="1" filled="f" stroked="f">
                <v:textbox inset=",0,,0">
                  <w:txbxContent>
                    <w:p w14:paraId="618B7093" w14:textId="77777777" w:rsidR="00117EDD" w:rsidRPr="009F6EE7" w:rsidRDefault="00117EDD" w:rsidP="00B87F35">
                      <w:pPr>
                        <w:pStyle w:val="BodyText"/>
                      </w:pPr>
                      <w:r>
                        <w:t>Students will use models and experimentation to investigate and analyze concepts.</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2" behindDoc="0" locked="0" layoutInCell="1" allowOverlap="1" wp14:anchorId="5B829400" wp14:editId="3B74A123">
                <wp:simplePos x="0" y="0"/>
                <wp:positionH relativeFrom="page">
                  <wp:posOffset>266700</wp:posOffset>
                </wp:positionH>
                <wp:positionV relativeFrom="page">
                  <wp:posOffset>4656455</wp:posOffset>
                </wp:positionV>
                <wp:extent cx="1021080" cy="457200"/>
                <wp:effectExtent l="0" t="0" r="0" b="0"/>
                <wp:wrapTight wrapText="bothSides">
                  <wp:wrapPolygon edited="0">
                    <wp:start x="537" y="0"/>
                    <wp:lineTo x="537" y="20400"/>
                    <wp:lineTo x="20418" y="20400"/>
                    <wp:lineTo x="20418" y="0"/>
                    <wp:lineTo x="537"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66DABB" w14:textId="77777777" w:rsidR="00117EDD" w:rsidRPr="009F6EE7" w:rsidRDefault="00117EDD" w:rsidP="00117EDD">
                            <w:pPr>
                              <w:pStyle w:val="Event"/>
                              <w:jc w:val="left"/>
                            </w:pPr>
                            <w:r>
                              <w:t>Investigations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21pt;margin-top:366.65pt;width:80.4pt;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" filled="f" stroked="f">
                <v:textbox inset=",0,,0">
                  <w:txbxContent>
                    <w:p w14:paraId="7C66DABB" w14:textId="77777777" w:rsidR="00117EDD" w:rsidRPr="009F6EE7" w:rsidRDefault="00117EDD" w:rsidP="00117EDD">
                      <w:pPr>
                        <w:pStyle w:val="Event"/>
                        <w:jc w:val="left"/>
                      </w:pPr>
                      <w:r>
                        <w:t>Investigations</w:t>
                      </w:r>
                    </w:p>
                  </w:txbxContent>
                </v:textbox>
                <w10:wrap type="tight" anchorx="page" anchory="page"/>
              </v:shape>
            </w:pict>
          </mc:Fallback>
        </mc:AlternateContent>
      </w:r>
      <w:r w:rsidR="00117EDD">
        <w:rPr>
          <w:noProof/>
        </w:rPr>
        <mc:AlternateContent>
          <mc:Choice Requires="wps">
            <w:drawing>
              <wp:anchor distT="0" distB="0" distL="114300" distR="114300" simplePos="0" relativeHeight="251658261" behindDoc="0" locked="0" layoutInCell="1" allowOverlap="1" wp14:anchorId="04568D17" wp14:editId="076F68E0">
                <wp:simplePos x="0" y="0"/>
                <wp:positionH relativeFrom="page">
                  <wp:posOffset>373380</wp:posOffset>
                </wp:positionH>
                <wp:positionV relativeFrom="page">
                  <wp:posOffset>4134485</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2B90BA" w14:textId="77777777" w:rsidR="00117EDD" w:rsidRPr="009F6EE7" w:rsidRDefault="00117EDD" w:rsidP="00B87F35">
                            <w:pPr>
                              <w:pStyle w:val="Heading2"/>
                            </w:pPr>
                            <w:r>
                              <w:t>Science Skills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29.4pt;margin-top:325.5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" filled="f" stroked="f">
                <v:textbox inset=",7.2pt,,7.2pt">
                  <w:txbxContent>
                    <w:p w14:paraId="4B2B90BA" w14:textId="77777777" w:rsidR="00117EDD" w:rsidRPr="009F6EE7" w:rsidRDefault="00117EDD" w:rsidP="00B87F35">
                      <w:pPr>
                        <w:pStyle w:val="Heading2"/>
                      </w:pPr>
                      <w:r>
                        <w:t>Science Skills</w:t>
                      </w:r>
                    </w:p>
                  </w:txbxContent>
                </v:textbox>
                <w10:wrap type="tight" anchorx="page" anchory="page"/>
              </v:shape>
            </w:pict>
          </mc:Fallback>
        </mc:AlternateContent>
      </w:r>
      <w:r w:rsidR="00610604">
        <w:rPr>
          <w:noProof/>
        </w:rPr>
        <mc:AlternateContent>
          <mc:Choice Requires="wps">
            <w:drawing>
              <wp:anchor distT="0" distB="0" distL="114300" distR="114300" simplePos="0" relativeHeight="251658253" behindDoc="0" locked="0" layoutInCell="1" allowOverlap="1" wp14:anchorId="581711B8" wp14:editId="080FB077">
                <wp:simplePos x="0" y="0"/>
                <wp:positionH relativeFrom="page">
                  <wp:posOffset>3101340</wp:posOffset>
                </wp:positionH>
                <wp:positionV relativeFrom="page">
                  <wp:posOffset>4191000</wp:posOffset>
                </wp:positionV>
                <wp:extent cx="4305300" cy="457200"/>
                <wp:effectExtent l="0" t="0" r="0" b="0"/>
                <wp:wrapTight wrapText="bothSides">
                  <wp:wrapPolygon edited="0">
                    <wp:start x="127" y="0"/>
                    <wp:lineTo x="127" y="20400"/>
                    <wp:lineTo x="21281" y="20400"/>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B2A43F" w14:textId="77777777" w:rsidR="00117EDD" w:rsidRPr="00B047B0" w:rsidRDefault="00117EDD" w:rsidP="00B87F35">
                            <w:pPr>
                              <w:pStyle w:val="Heading1"/>
                            </w:pPr>
                            <w:r>
                              <w:t>Topics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margin-left:244.2pt;margin-top:330pt;width:339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" filled="f" stroked="f">
                <v:textbox inset=",0,,0">
                  <w:txbxContent>
                    <w:p w14:paraId="0CB2A43F" w14:textId="77777777" w:rsidR="00117EDD" w:rsidRPr="00B047B0" w:rsidRDefault="00117EDD" w:rsidP="00B87F35">
                      <w:pPr>
                        <w:pStyle w:val="Heading1"/>
                      </w:pPr>
                      <w:r>
                        <w:t>Topics</w:t>
                      </w:r>
                    </w:p>
                  </w:txbxContent>
                </v:textbox>
                <w10:wrap type="tight" anchorx="page" anchory="page"/>
              </v:shape>
            </w:pict>
          </mc:Fallback>
        </mc:AlternateContent>
      </w:r>
      <w:r w:rsidR="00B87F35">
        <w:rPr>
          <w:noProof/>
        </w:rPr>
        <mc:AlternateContent>
          <mc:Choice Requires="wps">
            <w:drawing>
              <wp:anchor distT="0" distB="0" distL="114300" distR="114300" simplePos="0" relativeHeight="251658247" behindDoc="0" locked="0" layoutInCell="1" allowOverlap="1" wp14:anchorId="5CF178EE" wp14:editId="36B9290A">
                <wp:simplePos x="0" y="0"/>
                <wp:positionH relativeFrom="page">
                  <wp:posOffset>525780</wp:posOffset>
                </wp:positionH>
                <wp:positionV relativeFrom="page">
                  <wp:posOffset>649605</wp:posOffset>
                </wp:positionV>
                <wp:extent cx="6720840" cy="1072515"/>
                <wp:effectExtent l="0" t="0" r="0" b="0"/>
                <wp:wrapTight wrapText="bothSides">
                  <wp:wrapPolygon edited="0">
                    <wp:start x="82" y="512"/>
                    <wp:lineTo x="82" y="20462"/>
                    <wp:lineTo x="21388" y="20462"/>
                    <wp:lineTo x="21388" y="512"/>
                    <wp:lineTo x="82" y="51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B9691E" w14:textId="77777777" w:rsidR="00117EDD" w:rsidRPr="00B87F35" w:rsidRDefault="00117EDD" w:rsidP="00B87F35">
                            <w:pPr>
                              <w:pStyle w:val="Title"/>
                              <w:rPr>
                                <w:color w:val="auto"/>
                                <w:sz w:val="96"/>
                                <w:szCs w:val="96"/>
                              </w:rPr>
                            </w:pPr>
                            <w:r w:rsidRPr="00B87F35">
                              <w:rPr>
                                <w:color w:val="auto"/>
                                <w:sz w:val="96"/>
                                <w:szCs w:val="96"/>
                              </w:rPr>
                              <w:t>Biology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41.4pt;margin-top:51.1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" filled="f" stroked="f">
                <v:textbox inset=",7.2pt,,7.2pt">
                  <w:txbxContent>
                    <w:p w14:paraId="23B9691E" w14:textId="77777777" w:rsidR="00117EDD" w:rsidRPr="00B87F35" w:rsidRDefault="00117EDD" w:rsidP="00B87F35">
                      <w:pPr>
                        <w:pStyle w:val="Title"/>
                        <w:rPr>
                          <w:color w:val="auto"/>
                          <w:sz w:val="96"/>
                          <w:szCs w:val="96"/>
                        </w:rPr>
                      </w:pPr>
                      <w:r w:rsidRPr="00B87F35">
                        <w:rPr>
                          <w:color w:val="auto"/>
                          <w:sz w:val="96"/>
                          <w:szCs w:val="96"/>
                        </w:rPr>
                        <w:t>Biology</w:t>
                      </w:r>
                    </w:p>
                  </w:txbxContent>
                </v:textbox>
                <w10:wrap type="tight" anchorx="page" anchory="page"/>
              </v:shape>
            </w:pict>
          </mc:Fallback>
        </mc:AlternateContent>
      </w:r>
      <w:r w:rsidR="00B87F35">
        <w:rPr>
          <w:noProof/>
        </w:rPr>
        <w:drawing>
          <wp:anchor distT="0" distB="0" distL="118745" distR="118745" simplePos="0" relativeHeight="251658250" behindDoc="0" locked="0" layoutInCell="1" allowOverlap="1" wp14:anchorId="786831A8" wp14:editId="5045EFBE">
            <wp:simplePos x="0" y="0"/>
            <wp:positionH relativeFrom="page">
              <wp:posOffset>1494155</wp:posOffset>
            </wp:positionH>
            <wp:positionV relativeFrom="page">
              <wp:posOffset>1601470</wp:posOffset>
            </wp:positionV>
            <wp:extent cx="4972685" cy="2486025"/>
            <wp:effectExtent l="152400" t="101600" r="158115" b="180975"/>
            <wp:wrapTight wrapText="bothSides">
              <wp:wrapPolygon edited="0">
                <wp:start x="-441" y="-883"/>
                <wp:lineTo x="-662" y="-441"/>
                <wp:lineTo x="-662" y="20745"/>
                <wp:lineTo x="-441" y="22952"/>
                <wp:lineTo x="21956" y="22952"/>
                <wp:lineTo x="22176" y="20745"/>
                <wp:lineTo x="22176" y="3090"/>
                <wp:lineTo x="21956" y="-883"/>
                <wp:lineTo x="-441" y="-883"/>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8">
                      <a:extLst>
                        <a:ext uri="{28A0092B-C50C-407E-A947-70E740481C1C}">
                          <a14:useLocalDpi xmlns:a14="http://schemas.microsoft.com/office/drawing/2010/main" val="0"/>
                        </a:ext>
                      </a:extLst>
                    </a:blip>
                    <a:stretch>
                      <a:fillRect/>
                    </a:stretch>
                  </pic:blipFill>
                  <pic:spPr>
                    <a:xfrm>
                      <a:off x="0" y="0"/>
                      <a:ext cx="4972685" cy="248602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C3474">
        <w:rPr>
          <w:noProof/>
        </w:rPr>
        <mc:AlternateContent>
          <mc:Choice Requires="wps">
            <w:drawing>
              <wp:anchor distT="0" distB="0" distL="114300" distR="114300" simplePos="0" relativeHeight="251658302" behindDoc="0" locked="0" layoutInCell="1" allowOverlap="1" wp14:anchorId="260B33A7" wp14:editId="16C9492A">
                <wp:simplePos x="0" y="0"/>
                <wp:positionH relativeFrom="page">
                  <wp:posOffset>3980815</wp:posOffset>
                </wp:positionH>
                <wp:positionV relativeFrom="page">
                  <wp:posOffset>9295130</wp:posOffset>
                </wp:positionV>
                <wp:extent cx="3321050" cy="228600"/>
                <wp:effectExtent l="0" t="0" r="0" b="0"/>
                <wp:wrapTight wrapText="bothSides">
                  <wp:wrapPolygon edited="0">
                    <wp:start x="165" y="0"/>
                    <wp:lineTo x="165" y="19200"/>
                    <wp:lineTo x="21311" y="19200"/>
                    <wp:lineTo x="21311" y="0"/>
                    <wp:lineTo x="165" y="0"/>
                  </wp:wrapPolygon>
                </wp:wrapTight>
                <wp:docPr id="19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FBA4639" w14:textId="77777777" w:rsidR="00117EDD" w:rsidRPr="00D83773" w:rsidRDefault="00117EDD" w:rsidP="00B87F35">
                            <w:pPr>
                              <w:spacing w:after="0"/>
                              <w:jc w:val="right"/>
                              <w:rPr>
                                <w:color w:val="F8F8F8" w:themeColor="background2"/>
                              </w:rPr>
                            </w:pPr>
                            <w:r>
                              <w:rPr>
                                <w:color w:val="F8F8F8" w:themeColor="background2"/>
                              </w:rPr>
                              <w:t>pg. 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6" type="#_x0000_t202" style="position:absolute;margin-left:313.45pt;margin-top:731.9pt;width:261.5pt;height:18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" mv:complextextbox="1" filled="f" stroked="f">
                <v:stroke o:forcedash="t"/>
                <v:textbox inset=",0,,0">
                  <w:txbxContent>
                    <w:p w14:paraId="2FBA4639" w14:textId="77777777" w:rsidR="00117EDD" w:rsidRPr="00D83773" w:rsidRDefault="00117EDD" w:rsidP="00B87F35">
                      <w:pPr>
                        <w:spacing w:after="0"/>
                        <w:jc w:val="right"/>
                        <w:rPr>
                          <w:color w:val="F8F8F8" w:themeColor="background2"/>
                        </w:rPr>
                      </w:pPr>
                      <w:r>
                        <w:rPr>
                          <w:color w:val="F8F8F8" w:themeColor="background2"/>
                        </w:rPr>
                        <w:t>pg. 3</w:t>
                      </w:r>
                    </w:p>
                  </w:txbxContent>
                </v:textbox>
                <w10:wrap type="tight" anchorx="page" anchory="page"/>
              </v:shape>
            </w:pict>
          </mc:Fallback>
        </mc:AlternateContent>
      </w:r>
      <w:r>
        <w:rPr>
          <w:noProof/>
        </w:rPr>
        <mc:AlternateContent>
          <mc:Choice Requires="wpg">
            <w:drawing>
              <wp:anchor distT="0" distB="0" distL="114300" distR="114300" simplePos="0" relativeHeight="251658258" behindDoc="0" locked="0" layoutInCell="1" allowOverlap="1" wp14:anchorId="4B145235" wp14:editId="5E112EA7">
                <wp:simplePos x="0" y="0"/>
                <wp:positionH relativeFrom="page">
                  <wp:posOffset>457200</wp:posOffset>
                </wp:positionH>
                <wp:positionV relativeFrom="page">
                  <wp:posOffset>8796020</wp:posOffset>
                </wp:positionV>
                <wp:extent cx="6858000" cy="292735"/>
                <wp:effectExtent l="0" t="0" r="0" b="12065"/>
                <wp:wrapThrough wrapText="bothSides">
                  <wp:wrapPolygon edited="0">
                    <wp:start x="80" y="0"/>
                    <wp:lineTo x="80" y="20616"/>
                    <wp:lineTo x="21440" y="20616"/>
                    <wp:lineTo x="21440" y="0"/>
                    <wp:lineTo x="80" y="0"/>
                  </wp:wrapPolygon>
                </wp:wrapThrough>
                <wp:docPr id="2" name="Group 2"/>
                <wp:cNvGraphicFramePr/>
                <a:graphic xmlns:a="http://schemas.openxmlformats.org/drawingml/2006/main">
                  <a:graphicData uri="http://schemas.microsoft.com/office/word/2010/wordprocessingGroup">
                    <wpg:wgp>
                      <wpg:cNvGrpSpPr/>
                      <wpg:grpSpPr>
                        <a:xfrm>
                          <a:off x="0" y="0"/>
                          <a:ext cx="6858000" cy="292735"/>
                          <a:chOff x="0" y="0"/>
                          <a:chExt cx="6858000" cy="292735"/>
                        </a:xfrm>
                        <a:extLst>
                          <a:ext uri="{0CCBE362-F206-4b92-989A-16890622DB6E}">
                            <ma14:wrappingTextBoxFlag xmlns:ma14="http://schemas.microsoft.com/office/mac/drawingml/2011/main" val="1"/>
                          </a:ext>
                        </a:extLst>
                      </wpg:grpSpPr>
                      <wps:wsp>
                        <wps:cNvPr id="178" name="Text Box 19"/>
                        <wps:cNvSpPr txBox="1">
                          <a:spLocks noChangeArrowheads="1"/>
                        </wps:cNvSpPr>
                        <wps:spPr bwMode="auto">
                          <a:xfrm>
                            <a:off x="0" y="0"/>
                            <a:ext cx="68580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642620" cy="220980"/>
                          </a:xfrm>
                          <a:prstGeom prst="rect">
                            <a:avLst/>
                          </a:prstGeom>
                          <a:noFill/>
                          <a:ln>
                            <a:noFill/>
                          </a:ln>
                          <a:effectLst/>
                          <a:extLst>
                            <a:ext uri="{C572A759-6A51-4108-AA02-DFA0A04FC94B}">
                              <ma14:wrappingTextBoxFlag xmlns:ma14="http://schemas.microsoft.com/office/mac/drawingml/2011/main"/>
                            </a:ext>
                          </a:extLst>
                        </wps:spPr>
                        <wps:txbx>
                          <w:txbxContent>
                            <w:p w14:paraId="70959A4B" w14:textId="77777777" w:rsidR="00117EDD" w:rsidRPr="00B047B0" w:rsidRDefault="00117EDD" w:rsidP="00B87F35">
                              <w:pPr>
                                <w:pStyle w:val="Heading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 o:spid="_x0000_s1047" style="position:absolute;margin-left:36pt;margin-top:692.6pt;width:540pt;height:23.05pt;z-index:251658258;mso-position-horizontal-relative:page;mso-position-vertical-relative:page" coordsize="6858000,292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" mv:complextextbox="1">
                <v:shape id="_x0000_s1048" type="#_x0000_t202" style="position:absolute;width:685800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JSxQAA&#10;ANwAAAAPAAAAZHJzL2Rvd25yZXYueG1sRI9Ba8JAEIXvBf/DMoK3urEHLamrhELAgoJV8TzNjklo&#10;djbJrhr76zuHQm8zvDfvfbNcD65RN+pD7dnAbJqAIi68rbk0cDrmz6+gQkS22HgmAw8KsF6NnpaY&#10;Wn/nT7odYqkkhEOKBqoY21TrUFTkMEx9SyzaxfcOo6x9qW2Pdwl3jX5Jkrl2WLM0VNjSe0XF9+Hq&#10;DOz2X93PRxJck8U8X2T7bns5d8ZMxkP2BirSEP/Nf9cbK/gLoZV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H4lLFAAAA3AAAAA8AAAAAAAAAAAAAAAAAlwIAAGRycy9k&#10;b3ducmV2LnhtbFBLBQYAAAAABAAEAPUAAACJAwAAAAA=&#10;" mv:complextextbox="1" filled="f" stroked="f">
                  <v:textbox inset=",0,,0"/>
                </v:shape>
                <v:shape id="Text Box 1" o:spid="_x0000_s1049" type="#_x0000_t202" style="position:absolute;left:91440;width:64262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70959A4B" w14:textId="77777777" w:rsidR="00117EDD" w:rsidRPr="00B047B0" w:rsidRDefault="00117EDD" w:rsidP="00B87F35">
                        <w:pPr>
                          <w:pStyle w:val="Heading4"/>
                        </w:pPr>
                      </w:p>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52" behindDoc="0" locked="0" layoutInCell="1" allowOverlap="1" wp14:anchorId="5164EF05" wp14:editId="518C8E3A">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b2b2b2 [3205]" strokeweight=".5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30686740" wp14:editId="304DC563">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2" behindDoc="0" locked="0" layoutInCell="1" allowOverlap="1" wp14:anchorId="329A3737" wp14:editId="6145010F">
                <wp:simplePos x="0" y="0"/>
                <wp:positionH relativeFrom="page">
                  <wp:posOffset>3980815</wp:posOffset>
                </wp:positionH>
                <wp:positionV relativeFrom="page">
                  <wp:posOffset>438785</wp:posOffset>
                </wp:positionV>
                <wp:extent cx="3429000" cy="210185"/>
                <wp:effectExtent l="0" t="0" r="0" b="18415"/>
                <wp:wrapNone/>
                <wp:docPr id="1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FAD796" w14:textId="77777777" w:rsidR="00117EDD" w:rsidRDefault="00117EDD" w:rsidP="00B87F35">
                            <w:pPr>
                              <w:pStyle w:val="Header-CoverRight"/>
                            </w:pPr>
                            <w:r>
                              <w:t>www.cookbiology.weebly.com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margin-left:313.45pt;margin-top:34.55pt;width:270pt;height:16.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bJuvcCAABX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" filled="f" stroked="f">
                <v:textbox inset=",0,,0">
                  <w:txbxContent>
                    <w:p w14:paraId="7DFAD796" w14:textId="77777777" w:rsidR="00117EDD" w:rsidRDefault="00117EDD" w:rsidP="00B87F35">
                      <w:pPr>
                        <w:pStyle w:val="Header-CoverRight"/>
                      </w:pPr>
                      <w:r>
                        <w:t>www.cookbiology.weebly.com</w:t>
                      </w:r>
                    </w:p>
                  </w:txbxContent>
                </v:textbox>
                <w10:wrap anchorx="page" anchory="page"/>
              </v:shape>
            </w:pict>
          </mc:Fallback>
        </mc:AlternateContent>
      </w:r>
      <w:r w:rsidR="006F79A9">
        <w:rPr>
          <w:noProof/>
        </w:rPr>
        <mc:AlternateContent>
          <mc:Choice Requires="wps">
            <w:drawing>
              <wp:anchor distT="0" distB="0" distL="114300" distR="114300" simplePos="0" relativeHeight="251658241" behindDoc="0" locked="0" layoutInCell="1" allowOverlap="1" wp14:anchorId="2F46929D" wp14:editId="417355AB">
                <wp:simplePos x="0" y="0"/>
                <wp:positionH relativeFrom="page">
                  <wp:posOffset>358140</wp:posOffset>
                </wp:positionH>
                <wp:positionV relativeFrom="page">
                  <wp:posOffset>434340</wp:posOffset>
                </wp:positionV>
                <wp:extent cx="3429000" cy="210185"/>
                <wp:effectExtent l="0" t="0" r="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259E3F" w14:textId="77777777" w:rsidR="00117EDD" w:rsidRDefault="00117EDD" w:rsidP="00B87F35">
                            <w:pPr>
                              <w:pStyle w:val="Header-CoverLeft"/>
                            </w:pPr>
                            <w:r>
                              <w:t>lecook@dcsdk12.org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1" type="#_x0000_t202" style="position:absolute;margin-left:28.2pt;margin-top:34.2pt;width:270pt;height:1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" filled="f" stroked="f">
                <v:textbox inset=",0,,0">
                  <w:txbxContent>
                    <w:p w14:paraId="3C259E3F" w14:textId="77777777" w:rsidR="00117EDD" w:rsidRDefault="00117EDD" w:rsidP="00B87F35">
                      <w:pPr>
                        <w:pStyle w:val="Header-CoverLeft"/>
                      </w:pPr>
                      <w:r>
                        <w:t>lecook@dcsdk12.org</w:t>
                      </w:r>
                    </w:p>
                  </w:txbxContent>
                </v:textbox>
                <w10:wrap anchorx="page" anchory="page"/>
              </v:shape>
            </w:pict>
          </mc:Fallback>
        </mc:AlternateContent>
      </w:r>
      <w:r w:rsidR="001728D5">
        <w:br w:type="page"/>
      </w:r>
      <w:bookmarkEnd w:id="0"/>
      <w:r w:rsidR="00CA6AC1">
        <w:rPr>
          <w:noProof/>
        </w:rPr>
        <w:lastRenderedPageBreak/>
        <w:drawing>
          <wp:anchor distT="0" distB="0" distL="118745" distR="118745" simplePos="0" relativeHeight="251681888" behindDoc="0" locked="0" layoutInCell="1" allowOverlap="1" wp14:anchorId="00AA69A6" wp14:editId="24A3C7B1">
            <wp:simplePos x="0" y="0"/>
            <wp:positionH relativeFrom="page">
              <wp:posOffset>4967605</wp:posOffset>
            </wp:positionH>
            <wp:positionV relativeFrom="page">
              <wp:posOffset>6400800</wp:posOffset>
            </wp:positionV>
            <wp:extent cx="2613660" cy="1892300"/>
            <wp:effectExtent l="101600" t="152400" r="180340" b="139700"/>
            <wp:wrapTight wrapText="bothSides">
              <wp:wrapPolygon edited="0">
                <wp:start x="-420" y="-1740"/>
                <wp:lineTo x="-840" y="-1160"/>
                <wp:lineTo x="-630" y="22905"/>
                <wp:lineTo x="22671" y="22905"/>
                <wp:lineTo x="22880" y="3479"/>
                <wp:lineTo x="22461" y="-870"/>
                <wp:lineTo x="22461" y="-1740"/>
                <wp:lineTo x="-420" y="-1740"/>
              </wp:wrapPolygon>
            </wp:wrapTight>
            <wp:docPr id="189" name="Placeholder" descr=":checker:checker photos:AIA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89" descr=":checker:checker photos:AIA094.jpg"/>
                    <pic:cNvPicPr>
                      <a:picLocks noChangeAspect="1" noChangeArrowheads="1"/>
                    </pic:cNvPicPr>
                  </pic:nvPicPr>
                  <pic:blipFill>
                    <a:blip r:embed="rId9"/>
                    <a:srcRect l="9259" t="6944" r="10954" b="6371"/>
                    <a:stretch>
                      <a:fillRect/>
                    </a:stretch>
                  </pic:blipFill>
                  <pic:spPr bwMode="auto">
                    <a:xfrm>
                      <a:off x="0" y="0"/>
                      <a:ext cx="2613660" cy="189230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10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6AC1">
        <w:rPr>
          <w:noProof/>
        </w:rPr>
        <mc:AlternateContent>
          <mc:Choice Requires="wps">
            <w:drawing>
              <wp:anchor distT="0" distB="0" distL="114300" distR="114300" simplePos="0" relativeHeight="251660384" behindDoc="0" locked="0" layoutInCell="1" allowOverlap="1" wp14:anchorId="3A30A898" wp14:editId="77C0A5A5">
                <wp:simplePos x="0" y="0"/>
                <wp:positionH relativeFrom="page">
                  <wp:posOffset>4970780</wp:posOffset>
                </wp:positionH>
                <wp:positionV relativeFrom="page">
                  <wp:posOffset>2235200</wp:posOffset>
                </wp:positionV>
                <wp:extent cx="2437765" cy="546100"/>
                <wp:effectExtent l="25400" t="25400" r="26035" b="38100"/>
                <wp:wrapTight wrapText="bothSides">
                  <wp:wrapPolygon edited="0">
                    <wp:start x="-225" y="-1005"/>
                    <wp:lineTo x="-225" y="22102"/>
                    <wp:lineTo x="21606" y="22102"/>
                    <wp:lineTo x="21606" y="-1005"/>
                    <wp:lineTo x="-225" y="-1005"/>
                  </wp:wrapPolygon>
                </wp:wrapTight>
                <wp:docPr id="19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546100"/>
                        </a:xfrm>
                        <a:prstGeom prst="rect">
                          <a:avLst/>
                        </a:prstGeom>
                        <a:noFill/>
                        <a:ln w="38100" cmpd="sng">
                          <a:solidFill>
                            <a:srgbClr val="000000"/>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772E116" w14:textId="77777777" w:rsidR="00117EDD" w:rsidRPr="00CA6AC1" w:rsidRDefault="00117EDD" w:rsidP="003F1B36">
                            <w:pPr>
                              <w:pStyle w:val="Heading4"/>
                              <w:rPr>
                                <w:color w:val="auto"/>
                                <w:sz w:val="32"/>
                                <w:szCs w:val="32"/>
                              </w:rPr>
                            </w:pPr>
                            <w:r w:rsidRPr="00CA6AC1">
                              <w:rPr>
                                <w:color w:val="auto"/>
                                <w:sz w:val="32"/>
                                <w:szCs w:val="32"/>
                              </w:rPr>
                              <w:t>Grading Policies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9" o:spid="_x0000_s1052" type="#_x0000_t202" style="position:absolute;margin-left:391.4pt;margin-top:176pt;width:191.95pt;height:43pt;z-index:2516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" mv:complextextbox="1" filled="f" strokeweight="3pt">
                <v:textbox inset=",0,,0">
                  <w:txbxContent>
                    <w:p w14:paraId="3772E116" w14:textId="77777777" w:rsidR="00117EDD" w:rsidRPr="00CA6AC1" w:rsidRDefault="00117EDD" w:rsidP="003F1B36">
                      <w:pPr>
                        <w:pStyle w:val="Heading4"/>
                        <w:rPr>
                          <w:color w:val="auto"/>
                          <w:sz w:val="32"/>
                          <w:szCs w:val="32"/>
                        </w:rPr>
                      </w:pPr>
                      <w:r w:rsidRPr="00CA6AC1">
                        <w:rPr>
                          <w:color w:val="auto"/>
                          <w:sz w:val="32"/>
                          <w:szCs w:val="32"/>
                        </w:rPr>
                        <w:t>Grading Policies</w:t>
                      </w:r>
                    </w:p>
                  </w:txbxContent>
                </v:textbox>
                <w10:wrap type="tight" anchorx="page" anchory="page"/>
              </v:shape>
            </w:pict>
          </mc:Fallback>
        </mc:AlternateContent>
      </w:r>
      <w:r w:rsidR="00CA6AC1">
        <w:rPr>
          <w:noProof/>
        </w:rPr>
        <mc:AlternateContent>
          <mc:Choice Requires="wps">
            <w:drawing>
              <wp:anchor distT="0" distB="0" distL="114300" distR="114300" simplePos="0" relativeHeight="251682912" behindDoc="0" locked="0" layoutInCell="1" allowOverlap="1" wp14:anchorId="349FABF8" wp14:editId="6C951AD7">
                <wp:simplePos x="0" y="0"/>
                <wp:positionH relativeFrom="page">
                  <wp:posOffset>254000</wp:posOffset>
                </wp:positionH>
                <wp:positionV relativeFrom="page">
                  <wp:posOffset>8517255</wp:posOffset>
                </wp:positionV>
                <wp:extent cx="7239000" cy="1416685"/>
                <wp:effectExtent l="0" t="0" r="25400" b="31115"/>
                <wp:wrapTight wrapText="bothSides">
                  <wp:wrapPolygon edited="0">
                    <wp:start x="0" y="0"/>
                    <wp:lineTo x="0" y="21687"/>
                    <wp:lineTo x="21600" y="21687"/>
                    <wp:lineTo x="21600" y="0"/>
                    <wp:lineTo x="0" y="0"/>
                  </wp:wrapPolygon>
                </wp:wrapTight>
                <wp:docPr id="2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416685"/>
                        </a:xfrm>
                        <a:prstGeom prst="rect">
                          <a:avLst/>
                        </a:prstGeom>
                        <a:solidFill>
                          <a:schemeClr val="bg1"/>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A29E0D" w14:textId="77777777" w:rsidR="00117EDD" w:rsidRDefault="00117EDD" w:rsidP="00610604">
                            <w:pPr>
                              <w:pStyle w:val="BodyText"/>
                            </w:pPr>
                            <w:r>
                              <w:t>Any questions I can help answer? ____________________________________________________________________________________________________________</w:t>
                            </w:r>
                          </w:p>
                          <w:p w14:paraId="679626CC" w14:textId="77777777" w:rsidR="00117EDD" w:rsidRDefault="00117EDD" w:rsidP="00610604">
                            <w:pPr>
                              <w:pStyle w:val="BodyText"/>
                            </w:pPr>
                            <w:r>
                              <w:t>I (student printed name) have read and understand what is expected of me as a biology student. I have reviewed this with my parent/guardian.</w:t>
                            </w:r>
                          </w:p>
                          <w:p w14:paraId="065B444B" w14:textId="77777777" w:rsidR="00117EDD" w:rsidRDefault="00117EDD" w:rsidP="00610604">
                            <w:pPr>
                              <w:pStyle w:val="BodyText"/>
                            </w:pPr>
                            <w:r>
                              <w:t>________________________________________________    ___________________________________________   ____________</w:t>
                            </w:r>
                          </w:p>
                          <w:p w14:paraId="76579F19" w14:textId="77777777" w:rsidR="00117EDD" w:rsidRPr="00B047B0" w:rsidRDefault="00117EDD" w:rsidP="00610604">
                            <w:pPr>
                              <w:pStyle w:val="BodyText"/>
                            </w:pPr>
                            <w:r>
                              <w:tab/>
                              <w:t>Student Signature</w:t>
                            </w:r>
                            <w:r>
                              <w:tab/>
                            </w:r>
                            <w:r>
                              <w:tab/>
                            </w:r>
                            <w:r>
                              <w:tab/>
                            </w:r>
                            <w:r>
                              <w:tab/>
                            </w:r>
                            <w:r>
                              <w:tab/>
                              <w:t>Parent/Guardian Signature</w:t>
                            </w:r>
                            <w:r>
                              <w:tab/>
                            </w:r>
                            <w:r>
                              <w:tab/>
                            </w:r>
                            <w:r>
                              <w:tab/>
                              <w:t>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3" type="#_x0000_t202" style="position:absolute;margin-left:20pt;margin-top:670.65pt;width:570pt;height:111.55pt;z-index:2516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" mv:complextextbox="1" fillcolor="white [3212]" strokecolor="black [3213]">
                <v:textbox inset=",0,,0">
                  <w:txbxContent>
                    <w:p w14:paraId="46A29E0D" w14:textId="77777777" w:rsidR="00117EDD" w:rsidRDefault="00117EDD" w:rsidP="00610604">
                      <w:pPr>
                        <w:pStyle w:val="BodyText"/>
                      </w:pPr>
                      <w:r>
                        <w:t>Any questions I can help answer? ____________________________________________________________________________________________________________</w:t>
                      </w:r>
                    </w:p>
                    <w:p w14:paraId="679626CC" w14:textId="77777777" w:rsidR="00117EDD" w:rsidRDefault="00117EDD" w:rsidP="00610604">
                      <w:pPr>
                        <w:pStyle w:val="BodyText"/>
                      </w:pPr>
                      <w:r>
                        <w:t>I (student printed name) have read and understand what is expected of me as a biology student. I have reviewed this with my parent/guardian.</w:t>
                      </w:r>
                    </w:p>
                    <w:p w14:paraId="065B444B" w14:textId="77777777" w:rsidR="00117EDD" w:rsidRDefault="00117EDD" w:rsidP="00610604">
                      <w:pPr>
                        <w:pStyle w:val="BodyText"/>
                      </w:pPr>
                      <w:r>
                        <w:t>________________________________________________    ___________________________________________   ____________</w:t>
                      </w:r>
                    </w:p>
                    <w:p w14:paraId="76579F19" w14:textId="77777777" w:rsidR="00117EDD" w:rsidRPr="00B047B0" w:rsidRDefault="00117EDD" w:rsidP="00610604">
                      <w:pPr>
                        <w:pStyle w:val="BodyText"/>
                      </w:pPr>
                      <w:r>
                        <w:tab/>
                        <w:t>Student Signature</w:t>
                      </w:r>
                      <w:r>
                        <w:tab/>
                      </w:r>
                      <w:r>
                        <w:tab/>
                      </w:r>
                      <w:r>
                        <w:tab/>
                      </w:r>
                      <w:r>
                        <w:tab/>
                      </w:r>
                      <w:r>
                        <w:tab/>
                        <w:t>Parent/Guardian Signature</w:t>
                      </w:r>
                      <w:r>
                        <w:tab/>
                      </w:r>
                      <w:r>
                        <w:tab/>
                      </w:r>
                      <w:r>
                        <w:tab/>
                        <w:t>Date</w:t>
                      </w:r>
                    </w:p>
                  </w:txbxContent>
                </v:textbox>
                <w10:wrap type="tight" anchorx="page" anchory="page"/>
              </v:shape>
            </w:pict>
          </mc:Fallback>
        </mc:AlternateContent>
      </w:r>
      <w:r w:rsidR="00CA6AC1">
        <w:rPr>
          <w:noProof/>
        </w:rPr>
        <mc:AlternateContent>
          <mc:Choice Requires="wps">
            <w:drawing>
              <wp:anchor distT="0" distB="0" distL="114300" distR="114300" simplePos="0" relativeHeight="251680864" behindDoc="0" locked="0" layoutInCell="1" allowOverlap="1" wp14:anchorId="2F338A77" wp14:editId="6753C17B">
                <wp:simplePos x="0" y="0"/>
                <wp:positionH relativeFrom="page">
                  <wp:posOffset>2705100</wp:posOffset>
                </wp:positionH>
                <wp:positionV relativeFrom="page">
                  <wp:posOffset>6108065</wp:posOffset>
                </wp:positionV>
                <wp:extent cx="2184400" cy="2446655"/>
                <wp:effectExtent l="0" t="0" r="0" b="0"/>
                <wp:wrapTight wrapText="bothSides">
                  <wp:wrapPolygon edited="0">
                    <wp:start x="0" y="0"/>
                    <wp:lineTo x="0" y="21303"/>
                    <wp:lineTo x="21349" y="21303"/>
                    <wp:lineTo x="21349" y="0"/>
                    <wp:lineTo x="0" y="0"/>
                  </wp:wrapPolygon>
                </wp:wrapTight>
                <wp:docPr id="2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446655"/>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8C067F" w14:textId="77777777" w:rsidR="00117EDD" w:rsidRPr="00CA6AC1" w:rsidRDefault="00117EDD" w:rsidP="00CA6AC1">
                            <w:pPr>
                              <w:pStyle w:val="BodyText"/>
                              <w:rPr>
                                <w:b/>
                              </w:rPr>
                            </w:pPr>
                            <w:r w:rsidRPr="00CA6AC1">
                              <w:rPr>
                                <w:b/>
                              </w:rPr>
                              <w:t>Retakes</w:t>
                            </w:r>
                          </w:p>
                          <w:p w14:paraId="67E1FA18" w14:textId="77777777" w:rsidR="00117EDD" w:rsidRDefault="00117EDD" w:rsidP="00CA6AC1">
                            <w:pPr>
                              <w:pStyle w:val="BodyText"/>
                              <w:numPr>
                                <w:ilvl w:val="0"/>
                                <w:numId w:val="8"/>
                              </w:numPr>
                            </w:pPr>
                            <w:r>
                              <w:t>Students can retake tests and quizzes if it is taken care of in a reasonable time, usually about a week after the test is returned.</w:t>
                            </w:r>
                          </w:p>
                          <w:p w14:paraId="63446141" w14:textId="77777777" w:rsidR="00117EDD" w:rsidRPr="00B047B0" w:rsidRDefault="00117EDD" w:rsidP="00CA6AC1">
                            <w:pPr>
                              <w:pStyle w:val="BodyText"/>
                              <w:numPr>
                                <w:ilvl w:val="0"/>
                                <w:numId w:val="8"/>
                              </w:numPr>
                            </w:pPr>
                            <w:r>
                              <w:t>Students will need to complete test corrections and additional studying in order to earn the privilege to retake.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13pt;margin-top:480.95pt;width:172pt;height:192.65pt;z-index:2516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" mv:complextextbox="1" fillcolor="white [3212]" stroked="f">
                <v:textbox inset=",0,,0">
                  <w:txbxContent>
                    <w:p w14:paraId="058C067F" w14:textId="77777777" w:rsidR="00117EDD" w:rsidRPr="00CA6AC1" w:rsidRDefault="00117EDD" w:rsidP="00CA6AC1">
                      <w:pPr>
                        <w:pStyle w:val="BodyText"/>
                        <w:rPr>
                          <w:b/>
                        </w:rPr>
                      </w:pPr>
                      <w:r w:rsidRPr="00CA6AC1">
                        <w:rPr>
                          <w:b/>
                        </w:rPr>
                        <w:t>Retakes</w:t>
                      </w:r>
                    </w:p>
                    <w:p w14:paraId="67E1FA18" w14:textId="77777777" w:rsidR="00117EDD" w:rsidRDefault="00117EDD" w:rsidP="00CA6AC1">
                      <w:pPr>
                        <w:pStyle w:val="BodyText"/>
                        <w:numPr>
                          <w:ilvl w:val="0"/>
                          <w:numId w:val="8"/>
                        </w:numPr>
                      </w:pPr>
                      <w:r>
                        <w:t>Students can retake tests and quizzes if it is taken care of in a reasonable time, usually about a week after the test is returned.</w:t>
                      </w:r>
                    </w:p>
                    <w:p w14:paraId="63446141" w14:textId="77777777" w:rsidR="00117EDD" w:rsidRPr="00B047B0" w:rsidRDefault="00117EDD" w:rsidP="00CA6AC1">
                      <w:pPr>
                        <w:pStyle w:val="BodyText"/>
                        <w:numPr>
                          <w:ilvl w:val="0"/>
                          <w:numId w:val="8"/>
                        </w:numPr>
                      </w:pPr>
                      <w:r>
                        <w:t>Students will need to complete test corrections and additional studying in order to earn the privilege to retake.</w:t>
                      </w:r>
                    </w:p>
                  </w:txbxContent>
                </v:textbox>
                <w10:wrap type="tight" anchorx="page" anchory="page"/>
              </v:shape>
            </w:pict>
          </mc:Fallback>
        </mc:AlternateContent>
      </w:r>
      <w:r>
        <w:rPr>
          <w:noProof/>
        </w:rPr>
        <mc:AlternateContent>
          <mc:Choice Requires="wpg">
            <w:drawing>
              <wp:anchor distT="0" distB="0" distL="114300" distR="114300" simplePos="1" relativeHeight="251666528" behindDoc="0" locked="0" layoutInCell="1" allowOverlap="1" wp14:anchorId="060693EF" wp14:editId="4C36A464">
                <wp:simplePos x="330835" y="2984500"/>
                <wp:positionH relativeFrom="page">
                  <wp:posOffset>330835</wp:posOffset>
                </wp:positionH>
                <wp:positionV relativeFrom="page">
                  <wp:posOffset>2984500</wp:posOffset>
                </wp:positionV>
                <wp:extent cx="2229485" cy="2971800"/>
                <wp:effectExtent l="0" t="0" r="5715" b="0"/>
                <wp:wrapThrough wrapText="bothSides">
                  <wp:wrapPolygon edited="0">
                    <wp:start x="0" y="0"/>
                    <wp:lineTo x="0" y="21415"/>
                    <wp:lineTo x="21409" y="21415"/>
                    <wp:lineTo x="21409"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229485" cy="2971800"/>
                          <a:chOff x="0" y="0"/>
                          <a:chExt cx="2229485" cy="2971800"/>
                        </a:xfrm>
                        <a:extLst>
                          <a:ext uri="{0CCBE362-F206-4b92-989A-16890622DB6E}">
                            <ma14:wrappingTextBoxFlag xmlns:ma14="http://schemas.microsoft.com/office/mac/drawingml/2011/main" val="1"/>
                          </a:ext>
                        </a:extLst>
                      </wpg:grpSpPr>
                      <wps:wsp>
                        <wps:cNvPr id="200" name="Text Box 62"/>
                        <wps:cNvSpPr txBox="1">
                          <a:spLocks noChangeArrowheads="1"/>
                        </wps:cNvSpPr>
                        <wps:spPr bwMode="auto">
                          <a:xfrm>
                            <a:off x="0" y="0"/>
                            <a:ext cx="2229485" cy="2971800"/>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 name="Text Box 20"/>
                        <wps:cNvSpPr txBox="1"/>
                        <wps:spPr>
                          <a:xfrm>
                            <a:off x="91440" y="0"/>
                            <a:ext cx="2046605" cy="257175"/>
                          </a:xfrm>
                          <a:prstGeom prst="rect">
                            <a:avLst/>
                          </a:prstGeom>
                          <a:noFill/>
                          <a:ln>
                            <a:noFill/>
                          </a:ln>
                          <a:effectLst/>
                          <a:extLst>
                            <a:ext uri="{C572A759-6A51-4108-AA02-DFA0A04FC94B}">
                              <ma14:wrappingTextBoxFlag xmlns:ma14="http://schemas.microsoft.com/office/mac/drawingml/2011/main"/>
                            </a:ext>
                          </a:extLst>
                        </wps:spPr>
                        <wps:txbx id="23">
                          <w:txbxContent>
                            <w:p w14:paraId="4939F1DC" w14:textId="77777777" w:rsidR="00117EDD" w:rsidRPr="00610604" w:rsidRDefault="00117EDD" w:rsidP="003F1B36">
                              <w:pPr>
                                <w:pStyle w:val="BodyText"/>
                                <w:rPr>
                                  <w:b/>
                                </w:rPr>
                              </w:pPr>
                              <w:r w:rsidRPr="00610604">
                                <w:rPr>
                                  <w:b/>
                                </w:rPr>
                                <w:t>Bathroom</w:t>
                              </w:r>
                            </w:p>
                            <w:p w14:paraId="4F005518" w14:textId="77777777" w:rsidR="00117EDD" w:rsidRDefault="00117EDD" w:rsidP="00610604">
                              <w:pPr>
                                <w:pStyle w:val="BodyText"/>
                                <w:numPr>
                                  <w:ilvl w:val="0"/>
                                  <w:numId w:val="3"/>
                                </w:numPr>
                              </w:pPr>
                              <w:r>
                                <w:t>By high school, you should have a good idea of how using the bathroom works. Try to choose a moment that will not disrupt your learning.</w:t>
                              </w:r>
                            </w:p>
                            <w:p w14:paraId="5ACD6132" w14:textId="77777777" w:rsidR="00117EDD" w:rsidRDefault="00117EDD" w:rsidP="00610604">
                              <w:pPr>
                                <w:pStyle w:val="BodyText"/>
                                <w:numPr>
                                  <w:ilvl w:val="0"/>
                                  <w:numId w:val="3"/>
                                </w:numPr>
                              </w:pPr>
                              <w:r>
                                <w:t>You should sign out or check with Ms. Cook before leaving.</w:t>
                              </w:r>
                            </w:p>
                            <w:p w14:paraId="14168F16" w14:textId="77777777" w:rsidR="00117EDD" w:rsidRPr="00B047B0" w:rsidRDefault="00117EDD" w:rsidP="00610604">
                              <w:pPr>
                                <w:pStyle w:val="BodyText"/>
                                <w:numPr>
                                  <w:ilvl w:val="0"/>
                                  <w:numId w:val="3"/>
                                </w:numPr>
                              </w:pPr>
                              <w:r>
                                <w:t>Excessively long bathroom breaks or unusually frequent breaks will result in the loss of bathroom privileges.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55905"/>
                            <a:ext cx="2046605" cy="1133475"/>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388110"/>
                            <a:ext cx="2046605" cy="605155"/>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991995"/>
                            <a:ext cx="2046605" cy="528955"/>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519680"/>
                            <a:ext cx="2046605" cy="253365"/>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55" style="position:absolute;margin-left:26.05pt;margin-top:235pt;width:175.55pt;height:234pt;z-index:251666528;mso-position-horizontal-relative:page;mso-position-vertical-relative:page" coordsize="2229485,297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" mv:complextextbox="1">
                <v:shape id="_x0000_s1056" type="#_x0000_t202" style="position:absolute;width:2229485;height:297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CExQAA&#10;ANwAAAAPAAAAZHJzL2Rvd25yZXYueG1sRI9Ba8JAFITvgv9heYXedJNiVaKriFQQigW1RY+P7DMJ&#10;zb4Nu6tJ/fXdQsHjMDPfMPNlZ2pxI+crywrSYQKCOLe64kLB53EzmILwAVljbZkU/JCH5aLfm2Om&#10;bct7uh1CISKEfYYKyhCaTEqfl2TQD21DHL2LdQZDlK6Q2mEb4aaWL0kylgYrjgslNrQuKf8+XI2C&#10;dvS6277fJ7T6uI7PJ5d+HadvqVLPT91qBiJQFx7h//ZWK4hE+DsTj4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5gITFAAAA3AAAAA8AAAAAAAAAAAAAAAAAlwIAAGRycy9k&#10;b3ducmV2LnhtbFBLBQYAAAAABAAEAPUAAACJAwAAAAA=&#10;" mv:complextextbox="1" fillcolor="white [3212]" stroked="f">
                  <v:textbox inset=",0,,0"/>
                </v:shape>
                <v:shape id="Text Box 20" o:spid="_x0000_s1057" type="#_x0000_t202" style="position:absolute;left:91440;width:204660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w:p w14:paraId="4939F1DC" w14:textId="77777777" w:rsidR="00117EDD" w:rsidRPr="00610604" w:rsidRDefault="00117EDD" w:rsidP="003F1B36">
                        <w:pPr>
                          <w:pStyle w:val="BodyText"/>
                          <w:rPr>
                            <w:b/>
                          </w:rPr>
                        </w:pPr>
                        <w:r w:rsidRPr="00610604">
                          <w:rPr>
                            <w:b/>
                          </w:rPr>
                          <w:t>Bathroom</w:t>
                        </w:r>
                      </w:p>
                      <w:p w14:paraId="4F005518" w14:textId="77777777" w:rsidR="00117EDD" w:rsidRDefault="00117EDD" w:rsidP="00610604">
                        <w:pPr>
                          <w:pStyle w:val="BodyText"/>
                          <w:numPr>
                            <w:ilvl w:val="0"/>
                            <w:numId w:val="3"/>
                          </w:numPr>
                        </w:pPr>
                        <w:r>
                          <w:t>By high school, you should have a good idea of how using the bathroom works. Try to choose a moment that will not disrupt your learning.</w:t>
                        </w:r>
                      </w:p>
                      <w:p w14:paraId="5ACD6132" w14:textId="77777777" w:rsidR="00117EDD" w:rsidRDefault="00117EDD" w:rsidP="00610604">
                        <w:pPr>
                          <w:pStyle w:val="BodyText"/>
                          <w:numPr>
                            <w:ilvl w:val="0"/>
                            <w:numId w:val="3"/>
                          </w:numPr>
                        </w:pPr>
                        <w:r>
                          <w:t>You should sign out or check with Ms. Cook before leaving.</w:t>
                        </w:r>
                      </w:p>
                      <w:p w14:paraId="14168F16" w14:textId="77777777" w:rsidR="00117EDD" w:rsidRPr="00B047B0" w:rsidRDefault="00117EDD" w:rsidP="00610604">
                        <w:pPr>
                          <w:pStyle w:val="BodyText"/>
                          <w:numPr>
                            <w:ilvl w:val="0"/>
                            <w:numId w:val="3"/>
                          </w:numPr>
                        </w:pPr>
                        <w:r>
                          <w:t>Excessively long bathroom breaks or unusually frequent breaks will result in the loss of bathroom privileges.</w:t>
                        </w:r>
                      </w:p>
                    </w:txbxContent>
                  </v:textbox>
                </v:shape>
                <v:shape id="Text Box 21" o:spid="_x0000_s1058" type="#_x0000_t202" style="position:absolute;left:91440;top:255905;width:2046605;height:1133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9" type="#_x0000_t202" style="position:absolute;left:91440;top:1388110;width:2046605;height:605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60" type="#_x0000_t202" style="position:absolute;left:91440;top:1991995;width:2046605;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_x0000_s1061" inset="0,0,0,0">
                    <w:txbxContent/>
                  </v:textbox>
                </v:shape>
                <v:shape id="_x0000_s1061" type="#_x0000_t202" style="position:absolute;left:91440;top:2519680;width:2046605;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Pr>
          <w:noProof/>
        </w:rPr>
        <mc:AlternateContent>
          <mc:Choice Requires="wpg">
            <w:drawing>
              <wp:anchor distT="0" distB="0" distL="114300" distR="114300" simplePos="1" relativeHeight="251672672" behindDoc="0" locked="0" layoutInCell="1" allowOverlap="1" wp14:anchorId="4F89FAB1" wp14:editId="3D8D003A">
                <wp:simplePos x="365760" y="6842760"/>
                <wp:positionH relativeFrom="page">
                  <wp:posOffset>365760</wp:posOffset>
                </wp:positionH>
                <wp:positionV relativeFrom="page">
                  <wp:posOffset>6842760</wp:posOffset>
                </wp:positionV>
                <wp:extent cx="2669540" cy="1818640"/>
                <wp:effectExtent l="0" t="0" r="0" b="10160"/>
                <wp:wrapThrough wrapText="bothSides">
                  <wp:wrapPolygon edited="0">
                    <wp:start x="0" y="0"/>
                    <wp:lineTo x="0" y="21419"/>
                    <wp:lineTo x="21374" y="21419"/>
                    <wp:lineTo x="21374"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2669540" cy="1818640"/>
                          <a:chOff x="0" y="0"/>
                          <a:chExt cx="2669540" cy="1818640"/>
                        </a:xfrm>
                        <a:extLst>
                          <a:ext uri="{0CCBE362-F206-4b92-989A-16890622DB6E}">
                            <ma14:wrappingTextBoxFlag xmlns:ma14="http://schemas.microsoft.com/office/mac/drawingml/2011/main" val="1"/>
                          </a:ext>
                        </a:extLst>
                      </wpg:grpSpPr>
                      <wps:wsp>
                        <wps:cNvPr id="203" name="Text Box 62"/>
                        <wps:cNvSpPr txBox="1">
                          <a:spLocks noChangeArrowheads="1"/>
                        </wps:cNvSpPr>
                        <wps:spPr bwMode="auto">
                          <a:xfrm>
                            <a:off x="0" y="0"/>
                            <a:ext cx="2669540" cy="1818640"/>
                          </a:xfrm>
                          <a:prstGeom prst="rect">
                            <a:avLst/>
                          </a:prstGeom>
                          <a:solidFill>
                            <a:schemeClr val="accent1">
                              <a:lumMod val="9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3" name="Text Box 33"/>
                        <wps:cNvSpPr txBox="1"/>
                        <wps:spPr>
                          <a:xfrm>
                            <a:off x="91440" y="555625"/>
                            <a:ext cx="2133600" cy="288925"/>
                          </a:xfrm>
                          <a:prstGeom prst="rect">
                            <a:avLst/>
                          </a:prstGeom>
                          <a:noFill/>
                          <a:ln>
                            <a:noFill/>
                          </a:ln>
                          <a:effectLst/>
                          <a:extLst>
                            <a:ext uri="{C572A759-6A51-4108-AA02-DFA0A04FC94B}">
                              <ma14:wrappingTextBoxFlag xmlns:ma14="http://schemas.microsoft.com/office/mac/drawingml/2011/main"/>
                            </a:ext>
                          </a:extLst>
                        </wps:spPr>
                        <wps:txbx id="24">
                          <w:txbxContent>
                            <w:p w14:paraId="29281C4B" w14:textId="77777777" w:rsidR="00117EDD" w:rsidRPr="00610604" w:rsidRDefault="00117EDD" w:rsidP="00CA6AC1">
                              <w:pPr>
                                <w:pStyle w:val="BodyText"/>
                                <w:numPr>
                                  <w:ilvl w:val="0"/>
                                  <w:numId w:val="1"/>
                                </w:numPr>
                                <w:rPr>
                                  <w:sz w:val="24"/>
                                </w:rPr>
                              </w:pPr>
                              <w:r w:rsidRPr="00610604">
                                <w:rPr>
                                  <w:sz w:val="24"/>
                                </w:rPr>
                                <w:t>1-2in. Three Ring Binder</w:t>
                              </w:r>
                            </w:p>
                            <w:p w14:paraId="02D233E1" w14:textId="77777777" w:rsidR="00117EDD" w:rsidRPr="00610604" w:rsidRDefault="00117EDD" w:rsidP="00610604">
                              <w:pPr>
                                <w:pStyle w:val="BodyText"/>
                                <w:numPr>
                                  <w:ilvl w:val="0"/>
                                  <w:numId w:val="1"/>
                                </w:numPr>
                                <w:rPr>
                                  <w:sz w:val="24"/>
                                </w:rPr>
                              </w:pPr>
                              <w:r w:rsidRPr="00610604">
                                <w:rPr>
                                  <w:sz w:val="24"/>
                                </w:rPr>
                                <w:t>6 Binder Tabs:</w:t>
                              </w:r>
                            </w:p>
                            <w:p w14:paraId="551CEEEB" w14:textId="77777777" w:rsidR="00117EDD" w:rsidRPr="00610604" w:rsidRDefault="00117EDD" w:rsidP="00610604">
                              <w:pPr>
                                <w:pStyle w:val="BodyText"/>
                                <w:numPr>
                                  <w:ilvl w:val="0"/>
                                  <w:numId w:val="1"/>
                                </w:numPr>
                                <w:rPr>
                                  <w:sz w:val="24"/>
                                </w:rPr>
                              </w:pPr>
                              <w:r w:rsidRPr="00610604">
                                <w:rPr>
                                  <w:sz w:val="24"/>
                                </w:rPr>
                                <w:t>Loose-leaf Paper</w:t>
                              </w:r>
                            </w:p>
                            <w:p w14:paraId="52067F58" w14:textId="77777777" w:rsidR="00117EDD" w:rsidRPr="00610604" w:rsidRDefault="00117EDD" w:rsidP="00610604">
                              <w:pPr>
                                <w:pStyle w:val="BodyText"/>
                                <w:numPr>
                                  <w:ilvl w:val="0"/>
                                  <w:numId w:val="1"/>
                                </w:numPr>
                                <w:rPr>
                                  <w:sz w:val="24"/>
                                </w:rPr>
                              </w:pPr>
                              <w:r w:rsidRPr="00610604">
                                <w:rPr>
                                  <w:sz w:val="24"/>
                                </w:rPr>
                                <w:t>Writing Utensils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843280"/>
                            <a:ext cx="2133600" cy="288290"/>
                          </a:xfrm>
                          <a:prstGeom prst="rect">
                            <a:avLst/>
                          </a:prstGeom>
                          <a:noFill/>
                          <a:ln>
                            <a:noFill/>
                          </a:ln>
                          <a:effectLst/>
                          <a:extLst>
                            <a:ext uri="{C572A759-6A51-4108-AA02-DFA0A04FC94B}">
                              <ma14:wrappingTextBoxFlag xmlns:ma14="http://schemas.microsoft.com/office/mac/drawingml/2011/main"/>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1130300"/>
                            <a:ext cx="2133600" cy="288290"/>
                          </a:xfrm>
                          <a:prstGeom prst="rect">
                            <a:avLst/>
                          </a:prstGeom>
                          <a:noFill/>
                          <a:ln>
                            <a:noFill/>
                          </a:ln>
                          <a:effectLst/>
                          <a:extLst>
                            <a:ext uri="{C572A759-6A51-4108-AA02-DFA0A04FC94B}">
                              <ma14:wrappingTextBoxFlag xmlns:ma14="http://schemas.microsoft.com/office/mac/drawingml/2011/main"/>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417320"/>
                            <a:ext cx="2133600" cy="288925"/>
                          </a:xfrm>
                          <a:prstGeom prst="rect">
                            <a:avLst/>
                          </a:prstGeom>
                          <a:noFill/>
                          <a:ln>
                            <a:noFill/>
                          </a:ln>
                          <a:effectLst/>
                          <a:extLst>
                            <a:ext uri="{C572A759-6A51-4108-AA02-DFA0A04FC94B}">
                              <ma14:wrappingTextBoxFlag xmlns:ma14="http://schemas.microsoft.com/office/mac/drawingml/2011/main"/>
                            </a:ext>
                          </a:extLst>
                        </wps:spPr>
                        <wps:linkedTxbx id="2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 o:spid="_x0000_s1062" style="position:absolute;margin-left:28.8pt;margin-top:538.8pt;width:210.2pt;height:143.2pt;z-index:251672672;mso-position-horizontal-relative:page;mso-position-vertical-relative:page" coordsize="2669540,181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" mv:complextextbox="1">
                <v:shape id="_x0000_s1063" type="#_x0000_t202" style="position:absolute;width:2669540;height:181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veixQAA&#10;ANwAAAAPAAAAZHJzL2Rvd25yZXYueG1sRI9BawIxFITvQv9DeAVvmq2CyNYoRbC0iIdqafH22Dyz&#10;wc3Lukl31/76piB4HGbmG2ax6l0lWmqC9azgaZyBIC68tmwUfB42ozmIEJE1Vp5JwZUCrJYPgwXm&#10;2nf8Qe0+GpEgHHJUUMZY51KGoiSHYexr4uSdfOMwJtkYqRvsEtxVcpJlM+nQcloosaZ1ScV5/+MU&#10;fLXmKM226C7H32/p3+16N3+1Sg0f+5dnEJH6eA/f2m9awSSbwv+Zd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96LFAAAA3AAAAA8AAAAAAAAAAAAAAAAAlwIAAGRycy9k&#10;b3ducmV2LnhtbFBLBQYAAAAABAAEAPUAAACJAwAAAAA=&#10;" mv:complextextbox="1" fillcolor="#c6c6c6 [2884]" stroked="f">
                  <v:textbox inset=",0,,0"/>
                </v:shape>
                <v:shape id="Text Box 33" o:spid="_x0000_s1064" type="#_x0000_t202" style="position:absolute;left:91440;top:555625;width:213360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w:p w14:paraId="29281C4B" w14:textId="77777777" w:rsidR="00117EDD" w:rsidRPr="00610604" w:rsidRDefault="00117EDD" w:rsidP="00CA6AC1">
                        <w:pPr>
                          <w:pStyle w:val="BodyText"/>
                          <w:numPr>
                            <w:ilvl w:val="0"/>
                            <w:numId w:val="1"/>
                          </w:numPr>
                          <w:rPr>
                            <w:sz w:val="24"/>
                          </w:rPr>
                        </w:pPr>
                        <w:r w:rsidRPr="00610604">
                          <w:rPr>
                            <w:sz w:val="24"/>
                          </w:rPr>
                          <w:t>1-2in. Three Ring Binder</w:t>
                        </w:r>
                      </w:p>
                      <w:p w14:paraId="02D233E1" w14:textId="77777777" w:rsidR="00117EDD" w:rsidRPr="00610604" w:rsidRDefault="00117EDD" w:rsidP="00610604">
                        <w:pPr>
                          <w:pStyle w:val="BodyText"/>
                          <w:numPr>
                            <w:ilvl w:val="0"/>
                            <w:numId w:val="1"/>
                          </w:numPr>
                          <w:rPr>
                            <w:sz w:val="24"/>
                          </w:rPr>
                        </w:pPr>
                        <w:r w:rsidRPr="00610604">
                          <w:rPr>
                            <w:sz w:val="24"/>
                          </w:rPr>
                          <w:t>6 Binder Tabs:</w:t>
                        </w:r>
                      </w:p>
                      <w:p w14:paraId="551CEEEB" w14:textId="77777777" w:rsidR="00117EDD" w:rsidRPr="00610604" w:rsidRDefault="00117EDD" w:rsidP="00610604">
                        <w:pPr>
                          <w:pStyle w:val="BodyText"/>
                          <w:numPr>
                            <w:ilvl w:val="0"/>
                            <w:numId w:val="1"/>
                          </w:numPr>
                          <w:rPr>
                            <w:sz w:val="24"/>
                          </w:rPr>
                        </w:pPr>
                        <w:r w:rsidRPr="00610604">
                          <w:rPr>
                            <w:sz w:val="24"/>
                          </w:rPr>
                          <w:t>Loose-leaf Paper</w:t>
                        </w:r>
                      </w:p>
                      <w:p w14:paraId="52067F58" w14:textId="77777777" w:rsidR="00117EDD" w:rsidRPr="00610604" w:rsidRDefault="00117EDD" w:rsidP="00610604">
                        <w:pPr>
                          <w:pStyle w:val="BodyText"/>
                          <w:numPr>
                            <w:ilvl w:val="0"/>
                            <w:numId w:val="1"/>
                          </w:numPr>
                          <w:rPr>
                            <w:sz w:val="24"/>
                          </w:rPr>
                        </w:pPr>
                        <w:r w:rsidRPr="00610604">
                          <w:rPr>
                            <w:sz w:val="24"/>
                          </w:rPr>
                          <w:t>Writing Utensils</w:t>
                        </w:r>
                      </w:p>
                    </w:txbxContent>
                  </v:textbox>
                </v:shape>
                <v:shape id="Text Box 34" o:spid="_x0000_s1065" type="#_x0000_t202" style="position:absolute;left:91440;top:843280;width:213360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66" type="#_x0000_t202" style="position:absolute;left:91440;top:1130300;width:213360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67" type="#_x0000_t202" style="position:absolute;left:91440;top:1417320;width:213360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v:textbox>
                </v:shape>
                <w10:wrap type="through" anchorx="page" anchory="page"/>
              </v:group>
            </w:pict>
          </mc:Fallback>
        </mc:AlternateContent>
      </w:r>
      <w:r w:rsidR="00874AB6">
        <w:rPr>
          <w:noProof/>
        </w:rPr>
        <mc:AlternateContent>
          <mc:Choice Requires="wps">
            <w:drawing>
              <wp:anchor distT="0" distB="0" distL="114300" distR="114300" simplePos="0" relativeHeight="251670624" behindDoc="0" locked="0" layoutInCell="1" allowOverlap="1" wp14:anchorId="6CA35E20" wp14:editId="13270D0E">
                <wp:simplePos x="0" y="0"/>
                <wp:positionH relativeFrom="page">
                  <wp:posOffset>4967605</wp:posOffset>
                </wp:positionH>
                <wp:positionV relativeFrom="page">
                  <wp:posOffset>2819400</wp:posOffset>
                </wp:positionV>
                <wp:extent cx="2439035" cy="3581400"/>
                <wp:effectExtent l="0" t="0" r="0" b="0"/>
                <wp:wrapTight wrapText="bothSides">
                  <wp:wrapPolygon edited="0">
                    <wp:start x="0" y="0"/>
                    <wp:lineTo x="0" y="21447"/>
                    <wp:lineTo x="21369" y="21447"/>
                    <wp:lineTo x="21369" y="0"/>
                    <wp:lineTo x="0" y="0"/>
                  </wp:wrapPolygon>
                </wp:wrapTight>
                <wp:docPr id="20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3581400"/>
                        </a:xfrm>
                        <a:prstGeom prst="rect">
                          <a:avLst/>
                        </a:prstGeom>
                        <a:solidFill>
                          <a:srgbClr val="C7C7C7"/>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C655484" w14:textId="77777777" w:rsidR="00117EDD" w:rsidRDefault="00117EDD" w:rsidP="003F1B36">
                            <w:pPr>
                              <w:pStyle w:val="BodyText"/>
                            </w:pPr>
                            <w:r>
                              <w:t>Grades for this course will be based upon a letter written by students to Ms. Cook requesting a grade based on their understanding, growth and skill development in class. Through a discussion with Ms. Cook about work, learning and behavior, a final grade will be agreed upon at the end of the course. Feedback will be provided throughout the class through Infinite Campus. The grade on Infinite Campus will be based upon the following categories:</w:t>
                            </w:r>
                          </w:p>
                          <w:p w14:paraId="1668335B" w14:textId="77777777" w:rsidR="00117EDD" w:rsidRDefault="00117EDD" w:rsidP="00CA6AC1">
                            <w:pPr>
                              <w:pStyle w:val="BodyText"/>
                              <w:numPr>
                                <w:ilvl w:val="0"/>
                                <w:numId w:val="7"/>
                              </w:numPr>
                            </w:pPr>
                            <w:r>
                              <w:t>Content: Quizzes and projects</w:t>
                            </w:r>
                          </w:p>
                          <w:p w14:paraId="3686F703" w14:textId="77777777" w:rsidR="00117EDD" w:rsidRDefault="00117EDD" w:rsidP="00CA6AC1">
                            <w:pPr>
                              <w:pStyle w:val="BodyText"/>
                              <w:numPr>
                                <w:ilvl w:val="0"/>
                                <w:numId w:val="7"/>
                              </w:numPr>
                            </w:pPr>
                            <w:r>
                              <w:t>Learning Habits: Classwork, and reflections</w:t>
                            </w:r>
                          </w:p>
                          <w:p w14:paraId="72BEF678" w14:textId="77777777" w:rsidR="00117EDD" w:rsidRPr="00B047B0" w:rsidRDefault="00117EDD" w:rsidP="00CA6AC1">
                            <w:pPr>
                              <w:pStyle w:val="BodyText"/>
                              <w:numPr>
                                <w:ilvl w:val="0"/>
                                <w:numId w:val="7"/>
                              </w:numPr>
                            </w:pPr>
                            <w:r>
                              <w:t>Scientific Thinking: Lab Reports and lab-based projects</w:t>
                            </w:r>
                            <w:r>
                              <w:rPr>
                                <w:noProof/>
                              </w:rPr>
                              <w:drawing>
                                <wp:inline distT="0" distB="0" distL="0" distR="0" wp14:anchorId="0AA5A3B0" wp14:editId="0F8556EE">
                                  <wp:extent cx="2256155" cy="3384233"/>
                                  <wp:effectExtent l="0" t="0" r="4445"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155" cy="3384233"/>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91.15pt;margin-top:222pt;width:192.05pt;height:282pt;z-index:2516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" mv:complextextbox="1" fillcolor="#c7c7c7" stroked="f">
                <v:textbox inset=",0,,0">
                  <w:txbxContent>
                    <w:p w14:paraId="3C655484" w14:textId="77777777" w:rsidR="00117EDD" w:rsidRDefault="00117EDD" w:rsidP="003F1B36">
                      <w:pPr>
                        <w:pStyle w:val="BodyText"/>
                      </w:pPr>
                      <w:r>
                        <w:t>Grades for this course will be based upon a letter written by students to Ms. Cook requesting a grade based on their understanding, growth and skill development in class. Through a discussion with Ms. Cook about work, learning and behavior, a final grade will be agreed upon at the end of the course. Feedback will be provided throughout the class through Infinite Campus. The grade on Infinite Campus will be based upon the following categories:</w:t>
                      </w:r>
                    </w:p>
                    <w:p w14:paraId="1668335B" w14:textId="77777777" w:rsidR="00117EDD" w:rsidRDefault="00117EDD" w:rsidP="00CA6AC1">
                      <w:pPr>
                        <w:pStyle w:val="BodyText"/>
                        <w:numPr>
                          <w:ilvl w:val="0"/>
                          <w:numId w:val="7"/>
                        </w:numPr>
                      </w:pPr>
                      <w:r>
                        <w:t>Content: Quizzes and projects</w:t>
                      </w:r>
                    </w:p>
                    <w:p w14:paraId="3686F703" w14:textId="77777777" w:rsidR="00117EDD" w:rsidRDefault="00117EDD" w:rsidP="00CA6AC1">
                      <w:pPr>
                        <w:pStyle w:val="BodyText"/>
                        <w:numPr>
                          <w:ilvl w:val="0"/>
                          <w:numId w:val="7"/>
                        </w:numPr>
                      </w:pPr>
                      <w:r>
                        <w:t>Learning Habits: Classwork, and reflections</w:t>
                      </w:r>
                    </w:p>
                    <w:p w14:paraId="72BEF678" w14:textId="77777777" w:rsidR="00117EDD" w:rsidRPr="00B047B0" w:rsidRDefault="00117EDD" w:rsidP="00CA6AC1">
                      <w:pPr>
                        <w:pStyle w:val="BodyText"/>
                        <w:numPr>
                          <w:ilvl w:val="0"/>
                          <w:numId w:val="7"/>
                        </w:numPr>
                      </w:pPr>
                      <w:r>
                        <w:t>Scientific Thinking: Lab Reports and lab-based projects</w:t>
                      </w:r>
                      <w:r>
                        <w:rPr>
                          <w:noProof/>
                        </w:rPr>
                        <w:drawing>
                          <wp:inline distT="0" distB="0" distL="0" distR="0" wp14:anchorId="0AA5A3B0" wp14:editId="0F8556EE">
                            <wp:extent cx="2256155" cy="3384233"/>
                            <wp:effectExtent l="0" t="0" r="4445"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155" cy="3384233"/>
                                    </a:xfrm>
                                    <a:prstGeom prst="rect">
                                      <a:avLst/>
                                    </a:prstGeom>
                                    <a:noFill/>
                                    <a:ln>
                                      <a:noFill/>
                                    </a:ln>
                                  </pic:spPr>
                                </pic:pic>
                              </a:graphicData>
                            </a:graphic>
                          </wp:inline>
                        </w:drawing>
                      </w:r>
                    </w:p>
                  </w:txbxContent>
                </v:textbox>
                <w10:wrap type="tight" anchorx="page" anchory="page"/>
              </v:shape>
            </w:pict>
          </mc:Fallback>
        </mc:AlternateContent>
      </w:r>
      <w:r w:rsidR="00874AB6">
        <w:rPr>
          <w:noProof/>
        </w:rPr>
        <mc:AlternateContent>
          <mc:Choice Requires="wps">
            <w:drawing>
              <wp:anchor distT="0" distB="0" distL="114300" distR="114300" simplePos="0" relativeHeight="251677792" behindDoc="0" locked="0" layoutInCell="1" allowOverlap="1" wp14:anchorId="1F9861F4" wp14:editId="5C2C9F43">
                <wp:simplePos x="0" y="0"/>
                <wp:positionH relativeFrom="page">
                  <wp:posOffset>397510</wp:posOffset>
                </wp:positionH>
                <wp:positionV relativeFrom="page">
                  <wp:posOffset>6870700</wp:posOffset>
                </wp:positionV>
                <wp:extent cx="2752090" cy="508000"/>
                <wp:effectExtent l="0" t="0" r="0" b="0"/>
                <wp:wrapTight wrapText="bothSides">
                  <wp:wrapPolygon edited="0">
                    <wp:start x="199" y="1080"/>
                    <wp:lineTo x="199" y="19440"/>
                    <wp:lineTo x="21132" y="19440"/>
                    <wp:lineTo x="21132" y="1080"/>
                    <wp:lineTo x="199" y="1080"/>
                  </wp:wrapPolygon>
                </wp:wrapTight>
                <wp:docPr id="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7B579E" w14:textId="77777777" w:rsidR="00117EDD" w:rsidRPr="009F6EE7" w:rsidRDefault="00117EDD" w:rsidP="00B87F35">
                            <w:pPr>
                              <w:pStyle w:val="Heading2"/>
                            </w:pPr>
                            <w:r>
                              <w:t>Supplies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9" type="#_x0000_t202" style="position:absolute;margin-left:31.3pt;margin-top:541pt;width:216.7pt;height:40pt;z-index:2516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" filled="f" stroked="f">
                <v:textbox inset=",7.2pt,,7.2pt">
                  <w:txbxContent>
                    <w:p w14:paraId="207B579E" w14:textId="77777777" w:rsidR="00117EDD" w:rsidRPr="009F6EE7" w:rsidRDefault="00117EDD" w:rsidP="00B87F35">
                      <w:pPr>
                        <w:pStyle w:val="Heading2"/>
                      </w:pPr>
                      <w:r>
                        <w:t>Supplies</w:t>
                      </w:r>
                    </w:p>
                  </w:txbxContent>
                </v:textbox>
                <w10:wrap type="tight" anchorx="page" anchory="page"/>
              </v:shape>
            </w:pict>
          </mc:Fallback>
        </mc:AlternateContent>
      </w:r>
      <w:r w:rsidR="00874AB6">
        <w:rPr>
          <w:noProof/>
        </w:rPr>
        <mc:AlternateContent>
          <mc:Choice Requires="wps">
            <w:drawing>
              <wp:anchor distT="0" distB="0" distL="114300" distR="114300" simplePos="0" relativeHeight="251678816" behindDoc="0" locked="0" layoutInCell="1" allowOverlap="1" wp14:anchorId="7D246177" wp14:editId="36E6AAA0">
                <wp:simplePos x="0" y="0"/>
                <wp:positionH relativeFrom="page">
                  <wp:posOffset>358140</wp:posOffset>
                </wp:positionH>
                <wp:positionV relativeFrom="page">
                  <wp:posOffset>5730240</wp:posOffset>
                </wp:positionV>
                <wp:extent cx="2346960" cy="1191260"/>
                <wp:effectExtent l="0" t="0" r="0" b="2540"/>
                <wp:wrapTight wrapText="bothSides">
                  <wp:wrapPolygon edited="0">
                    <wp:start x="0" y="0"/>
                    <wp:lineTo x="0" y="21186"/>
                    <wp:lineTo x="21273" y="21186"/>
                    <wp:lineTo x="21273" y="0"/>
                    <wp:lineTo x="0" y="0"/>
                  </wp:wrapPolygon>
                </wp:wrapTight>
                <wp:docPr id="2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191260"/>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9A77168" w14:textId="77777777" w:rsidR="00117EDD" w:rsidRDefault="00117EDD" w:rsidP="00874AB6">
                            <w:pPr>
                              <w:pStyle w:val="BodyText"/>
                              <w:rPr>
                                <w:b/>
                              </w:rPr>
                            </w:pPr>
                            <w:r>
                              <w:rPr>
                                <w:b/>
                              </w:rPr>
                              <w:t>End of Class</w:t>
                            </w:r>
                          </w:p>
                          <w:p w14:paraId="17B65BE1" w14:textId="77777777" w:rsidR="00117EDD" w:rsidRPr="00874AB6" w:rsidRDefault="00117EDD" w:rsidP="00874AB6">
                            <w:pPr>
                              <w:pStyle w:val="BodyText"/>
                              <w:numPr>
                                <w:ilvl w:val="0"/>
                                <w:numId w:val="6"/>
                              </w:numPr>
                              <w:rPr>
                                <w:b/>
                              </w:rPr>
                            </w:pPr>
                            <w:r>
                              <w:t>I expect 85 minutes of attention and work. Packing up and not working at the end of class will result in you being held after the bell.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8.2pt;margin-top:451.2pt;width:184.8pt;height:93.8pt;z-index:2516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" mv:complextextbox="1" fillcolor="white [3212]" stroked="f">
                <v:textbox inset=",0,,0">
                  <w:txbxContent>
                    <w:p w14:paraId="29A77168" w14:textId="77777777" w:rsidR="00117EDD" w:rsidRDefault="00117EDD" w:rsidP="00874AB6">
                      <w:pPr>
                        <w:pStyle w:val="BodyText"/>
                        <w:rPr>
                          <w:b/>
                        </w:rPr>
                      </w:pPr>
                      <w:r>
                        <w:rPr>
                          <w:b/>
                        </w:rPr>
                        <w:t>End of Class</w:t>
                      </w:r>
                    </w:p>
                    <w:p w14:paraId="17B65BE1" w14:textId="77777777" w:rsidR="00117EDD" w:rsidRPr="00874AB6" w:rsidRDefault="00117EDD" w:rsidP="00874AB6">
                      <w:pPr>
                        <w:pStyle w:val="BodyText"/>
                        <w:numPr>
                          <w:ilvl w:val="0"/>
                          <w:numId w:val="6"/>
                        </w:numPr>
                        <w:rPr>
                          <w:b/>
                        </w:rPr>
                      </w:pPr>
                      <w:r>
                        <w:t>I expect 85 minutes of attention and work. Packing up and not working at the end of class will result in you being held after the bell.</w:t>
                      </w:r>
                    </w:p>
                  </w:txbxContent>
                </v:textbox>
                <w10:wrap type="tight" anchorx="page" anchory="page"/>
              </v:shape>
            </w:pict>
          </mc:Fallback>
        </mc:AlternateContent>
      </w:r>
      <w:r>
        <w:rPr>
          <w:noProof/>
        </w:rPr>
        <mc:AlternateContent>
          <mc:Choice Requires="wpg">
            <w:drawing>
              <wp:anchor distT="0" distB="0" distL="114300" distR="114300" simplePos="1" relativeHeight="251668576" behindDoc="0" locked="0" layoutInCell="1" allowOverlap="1" wp14:anchorId="168350F5" wp14:editId="4A2C9B6F">
                <wp:simplePos x="2560320" y="3327400"/>
                <wp:positionH relativeFrom="page">
                  <wp:posOffset>2560320</wp:posOffset>
                </wp:positionH>
                <wp:positionV relativeFrom="page">
                  <wp:posOffset>3327400</wp:posOffset>
                </wp:positionV>
                <wp:extent cx="2264410" cy="2819400"/>
                <wp:effectExtent l="0" t="0" r="0" b="0"/>
                <wp:wrapThrough wrapText="bothSides">
                  <wp:wrapPolygon edited="0">
                    <wp:start x="0" y="0"/>
                    <wp:lineTo x="0" y="21405"/>
                    <wp:lineTo x="21321" y="21405"/>
                    <wp:lineTo x="21321"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2264410" cy="2819400"/>
                          <a:chOff x="0" y="0"/>
                          <a:chExt cx="2264410" cy="2819400"/>
                        </a:xfrm>
                        <a:extLst>
                          <a:ext uri="{0CCBE362-F206-4b92-989A-16890622DB6E}">
                            <ma14:wrappingTextBoxFlag xmlns:ma14="http://schemas.microsoft.com/office/mac/drawingml/2011/main" val="1"/>
                          </a:ext>
                        </a:extLst>
                      </wpg:grpSpPr>
                      <wps:wsp>
                        <wps:cNvPr id="201" name="Text Box 62"/>
                        <wps:cNvSpPr txBox="1">
                          <a:spLocks noChangeArrowheads="1"/>
                        </wps:cNvSpPr>
                        <wps:spPr bwMode="auto">
                          <a:xfrm>
                            <a:off x="0" y="0"/>
                            <a:ext cx="2264410" cy="2819400"/>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6" name="Text Box 26"/>
                        <wps:cNvSpPr txBox="1"/>
                        <wps:spPr>
                          <a:xfrm>
                            <a:off x="91440" y="0"/>
                            <a:ext cx="2081530" cy="257175"/>
                          </a:xfrm>
                          <a:prstGeom prst="rect">
                            <a:avLst/>
                          </a:prstGeom>
                          <a:noFill/>
                          <a:ln>
                            <a:noFill/>
                          </a:ln>
                          <a:effectLst/>
                          <a:extLst>
                            <a:ext uri="{C572A759-6A51-4108-AA02-DFA0A04FC94B}">
                              <ma14:wrappingTextBoxFlag xmlns:ma14="http://schemas.microsoft.com/office/mac/drawingml/2011/main"/>
                            </a:ext>
                          </a:extLst>
                        </wps:spPr>
                        <wps:txbx id="28">
                          <w:txbxContent>
                            <w:p w14:paraId="49B4E570" w14:textId="77777777" w:rsidR="00117EDD" w:rsidRPr="00F74D5F" w:rsidRDefault="00117EDD" w:rsidP="003F1B36">
                              <w:pPr>
                                <w:pStyle w:val="BodyText"/>
                                <w:rPr>
                                  <w:b/>
                                </w:rPr>
                              </w:pPr>
                              <w:r w:rsidRPr="00F74D5F">
                                <w:rPr>
                                  <w:b/>
                                </w:rPr>
                                <w:t>Make Up Work</w:t>
                              </w:r>
                            </w:p>
                            <w:p w14:paraId="3BD2DD31" w14:textId="77777777" w:rsidR="00117EDD" w:rsidRDefault="00117EDD" w:rsidP="00F74D5F">
                              <w:pPr>
                                <w:pStyle w:val="BodyText"/>
                                <w:numPr>
                                  <w:ilvl w:val="0"/>
                                  <w:numId w:val="5"/>
                                </w:numPr>
                              </w:pPr>
                              <w:r>
                                <w:t xml:space="preserve">Students are responsible for making up missed work from </w:t>
                              </w:r>
                              <w:r w:rsidRPr="00F74D5F">
                                <w:rPr>
                                  <w:i/>
                                </w:rPr>
                                <w:t>all</w:t>
                              </w:r>
                              <w:r>
                                <w:t xml:space="preserve"> absences as soon as possible.</w:t>
                              </w:r>
                            </w:p>
                            <w:p w14:paraId="237C8309" w14:textId="77777777" w:rsidR="00117EDD" w:rsidRDefault="00117EDD" w:rsidP="00F74D5F">
                              <w:pPr>
                                <w:pStyle w:val="BodyText"/>
                                <w:numPr>
                                  <w:ilvl w:val="0"/>
                                  <w:numId w:val="5"/>
                                </w:numPr>
                              </w:pPr>
                              <w:r>
                                <w:t>All assignments and classwork will be posted and available on the class website: cookbiology.weebly.com</w:t>
                              </w:r>
                            </w:p>
                            <w:p w14:paraId="7ABBA8C3" w14:textId="77777777" w:rsidR="00117EDD" w:rsidRPr="00B047B0" w:rsidRDefault="00117EDD" w:rsidP="00F74D5F">
                              <w:pPr>
                                <w:pStyle w:val="BodyText"/>
                                <w:numPr>
                                  <w:ilvl w:val="0"/>
                                  <w:numId w:val="5"/>
                                </w:numPr>
                              </w:pPr>
                              <w:r>
                                <w:t>Ms. Cook will be available to help make up missed quizzes and answer questions about missed work in travel Advisement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55905"/>
                            <a:ext cx="2081530" cy="78422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038860"/>
                            <a:ext cx="2081530" cy="78105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818640"/>
                            <a:ext cx="2081530" cy="52895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223520" y="2346325"/>
                            <a:ext cx="1949450" cy="177165"/>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223520" y="2522220"/>
                            <a:ext cx="1949450" cy="253365"/>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 o:spid="_x0000_s1071" style="position:absolute;margin-left:201.6pt;margin-top:262pt;width:178.3pt;height:222pt;z-index:251668576;mso-position-horizontal-relative:page;mso-position-vertical-relative:page" coordsize="2264410,281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" mv:complextextbox="1">
                <v:shape id="_x0000_s1072" type="#_x0000_t202" style="position:absolute;width:2264410;height:281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tSUfxgAA&#10;ANwAAAAPAAAAZHJzL2Rvd25yZXYueG1sRI/dasJAFITvC32H5RR6VzeRViW6ipQWhKLgH3p5yB6T&#10;YPZs2F1N6tN3C4KXw8x8w0xmnanFlZyvLCtIewkI4tzqigsFu+332wiED8gaa8uk4Jc8zKbPTxPM&#10;tG15TddNKESEsM9QQRlCk0np85IM+p5tiKN3ss5giNIVUjtsI9zUsp8kA2mw4rhQYkOfJeXnzcUo&#10;aN8/louf25Dmq8vgeHDpfjv6SpV6fenmYxCBuvAI39sLraCfpPB/Jh4BOf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tSUfxgAAANwAAAAPAAAAAAAAAAAAAAAAAJcCAABkcnMv&#10;ZG93bnJldi54bWxQSwUGAAAAAAQABAD1AAAAigMAAAAA&#10;" mv:complextextbox="1" fillcolor="white [3212]" stroked="f">
                  <v:textbox inset=",0,,0"/>
                </v:shape>
                <v:shape id="_x0000_s1073" type="#_x0000_t202" style="position:absolute;left:91440;width:208153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_x0000_s1074" inset="0,0,0,0">
                    <w:txbxContent>
                      <w:p w14:paraId="49B4E570" w14:textId="77777777" w:rsidR="00117EDD" w:rsidRPr="00F74D5F" w:rsidRDefault="00117EDD" w:rsidP="003F1B36">
                        <w:pPr>
                          <w:pStyle w:val="BodyText"/>
                          <w:rPr>
                            <w:b/>
                          </w:rPr>
                        </w:pPr>
                        <w:r w:rsidRPr="00F74D5F">
                          <w:rPr>
                            <w:b/>
                          </w:rPr>
                          <w:t>Make Up Work</w:t>
                        </w:r>
                      </w:p>
                      <w:p w14:paraId="3BD2DD31" w14:textId="77777777" w:rsidR="00117EDD" w:rsidRDefault="00117EDD" w:rsidP="00F74D5F">
                        <w:pPr>
                          <w:pStyle w:val="BodyText"/>
                          <w:numPr>
                            <w:ilvl w:val="0"/>
                            <w:numId w:val="5"/>
                          </w:numPr>
                        </w:pPr>
                        <w:r>
                          <w:t xml:space="preserve">Students are responsible for making up missed work from </w:t>
                        </w:r>
                        <w:r w:rsidRPr="00F74D5F">
                          <w:rPr>
                            <w:i/>
                          </w:rPr>
                          <w:t>all</w:t>
                        </w:r>
                        <w:r>
                          <w:t xml:space="preserve"> absences as soon as possible.</w:t>
                        </w:r>
                      </w:p>
                      <w:p w14:paraId="237C8309" w14:textId="77777777" w:rsidR="00117EDD" w:rsidRDefault="00117EDD" w:rsidP="00F74D5F">
                        <w:pPr>
                          <w:pStyle w:val="BodyText"/>
                          <w:numPr>
                            <w:ilvl w:val="0"/>
                            <w:numId w:val="5"/>
                          </w:numPr>
                        </w:pPr>
                        <w:r>
                          <w:t>All assignments and classwork will be posted and available on the class website: cookbiology.weebly.com</w:t>
                        </w:r>
                      </w:p>
                      <w:p w14:paraId="7ABBA8C3" w14:textId="77777777" w:rsidR="00117EDD" w:rsidRPr="00B047B0" w:rsidRDefault="00117EDD" w:rsidP="00F74D5F">
                        <w:pPr>
                          <w:pStyle w:val="BodyText"/>
                          <w:numPr>
                            <w:ilvl w:val="0"/>
                            <w:numId w:val="5"/>
                          </w:numPr>
                        </w:pPr>
                        <w:r>
                          <w:t>Ms. Cook will be available to help make up missed quizzes and answer questions about missed work in travel Advisement</w:t>
                        </w:r>
                      </w:p>
                    </w:txbxContent>
                  </v:textbox>
                </v:shape>
                <v:shape id="_x0000_s1074" type="#_x0000_t202" style="position:absolute;left:91440;top:255905;width:2081530;height:784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_x0000_s1075" inset="0,0,0,0">
                    <w:txbxContent/>
                  </v:textbox>
                </v:shape>
                <v:shape id="_x0000_s1075" type="#_x0000_t202" style="position:absolute;left:91440;top:1038860;width:2081530;height:781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_x0000_s1076" inset="0,0,0,0">
                    <w:txbxContent/>
                  </v:textbox>
                </v:shape>
                <v:shape id="_x0000_s1076" type="#_x0000_t202" style="position:absolute;left:91440;top:1818640;width:208153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1077" inset="0,0,0,0">
                    <w:txbxContent/>
                  </v:textbox>
                </v:shape>
                <v:shape id="_x0000_s1077" type="#_x0000_t202" style="position:absolute;left:223520;top:2346325;width:19494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_x0000_s1078" inset="0,0,0,0">
                    <w:txbxContent/>
                  </v:textbox>
                </v:shape>
                <v:shape id="_x0000_s1078" type="#_x0000_t202" style="position:absolute;left:223520;top:2522220;width:1949450;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w10:wrap type="through" anchorx="page" anchory="page"/>
              </v:group>
            </w:pict>
          </mc:Fallback>
        </mc:AlternateContent>
      </w:r>
      <w:r w:rsidR="00F74D5F">
        <w:rPr>
          <w:noProof/>
        </w:rPr>
        <mc:AlternateContent>
          <mc:Choice Requires="wps">
            <w:drawing>
              <wp:anchor distT="0" distB="0" distL="114300" distR="114300" simplePos="0" relativeHeight="251664480" behindDoc="0" locked="0" layoutInCell="1" allowOverlap="1" wp14:anchorId="38DA5887" wp14:editId="5F3BEA7C">
                <wp:simplePos x="0" y="0"/>
                <wp:positionH relativeFrom="page">
                  <wp:posOffset>2626995</wp:posOffset>
                </wp:positionH>
                <wp:positionV relativeFrom="page">
                  <wp:posOffset>977900</wp:posOffset>
                </wp:positionV>
                <wp:extent cx="2340610" cy="2499360"/>
                <wp:effectExtent l="0" t="0" r="0" b="0"/>
                <wp:wrapTight wrapText="bothSides">
                  <wp:wrapPolygon edited="0">
                    <wp:start x="0" y="0"/>
                    <wp:lineTo x="0" y="21293"/>
                    <wp:lineTo x="21330" y="21293"/>
                    <wp:lineTo x="21330" y="0"/>
                    <wp:lineTo x="0" y="0"/>
                  </wp:wrapPolygon>
                </wp:wrapTight>
                <wp:docPr id="19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499360"/>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01CC27" w14:textId="77777777" w:rsidR="00117EDD" w:rsidRPr="00F74D5F" w:rsidRDefault="00117EDD" w:rsidP="003F1B36">
                            <w:pPr>
                              <w:pStyle w:val="BodyText"/>
                              <w:rPr>
                                <w:b/>
                              </w:rPr>
                            </w:pPr>
                            <w:r w:rsidRPr="00F74D5F">
                              <w:rPr>
                                <w:b/>
                              </w:rPr>
                              <w:t>Homework</w:t>
                            </w:r>
                          </w:p>
                          <w:p w14:paraId="1201E1B7" w14:textId="77777777" w:rsidR="00117EDD" w:rsidRDefault="00117EDD" w:rsidP="00F74D5F">
                            <w:pPr>
                              <w:pStyle w:val="BodyText"/>
                              <w:numPr>
                                <w:ilvl w:val="0"/>
                                <w:numId w:val="4"/>
                              </w:numPr>
                            </w:pPr>
                            <w:r>
                              <w:t>Homework will not be given frequently in biology if students are adequately productive in class.</w:t>
                            </w:r>
                          </w:p>
                          <w:p w14:paraId="6D3CF262" w14:textId="77777777" w:rsidR="00117EDD" w:rsidRPr="00B047B0" w:rsidRDefault="00117EDD" w:rsidP="00F74D5F">
                            <w:pPr>
                              <w:pStyle w:val="BodyText"/>
                              <w:numPr>
                                <w:ilvl w:val="0"/>
                                <w:numId w:val="4"/>
                              </w:numPr>
                            </w:pPr>
                            <w:r>
                              <w:t xml:space="preserve">Any homework assignments will be communicated clearly and </w:t>
                            </w:r>
                            <w:proofErr w:type="gramStart"/>
                            <w:r>
                              <w:t>are expected to be turned</w:t>
                            </w:r>
                            <w:proofErr w:type="gramEnd"/>
                            <w:r>
                              <w:t xml:space="preserve"> in on time in order to ensure all students are prepared for class and understand important material.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206.85pt;margin-top:77pt;width:184.3pt;height:196.8pt;z-index:2516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" mv:complextextbox="1" fillcolor="white [3212]" stroked="f">
                <v:textbox inset=",0,,0">
                  <w:txbxContent>
                    <w:p w14:paraId="5A01CC27" w14:textId="77777777" w:rsidR="00117EDD" w:rsidRPr="00F74D5F" w:rsidRDefault="00117EDD" w:rsidP="003F1B36">
                      <w:pPr>
                        <w:pStyle w:val="BodyText"/>
                        <w:rPr>
                          <w:b/>
                        </w:rPr>
                      </w:pPr>
                      <w:r w:rsidRPr="00F74D5F">
                        <w:rPr>
                          <w:b/>
                        </w:rPr>
                        <w:t>Homework</w:t>
                      </w:r>
                    </w:p>
                    <w:p w14:paraId="1201E1B7" w14:textId="77777777" w:rsidR="00117EDD" w:rsidRDefault="00117EDD" w:rsidP="00F74D5F">
                      <w:pPr>
                        <w:pStyle w:val="BodyText"/>
                        <w:numPr>
                          <w:ilvl w:val="0"/>
                          <w:numId w:val="4"/>
                        </w:numPr>
                      </w:pPr>
                      <w:r>
                        <w:t>Homework will not be given frequently in biology if students are adequately productive in class.</w:t>
                      </w:r>
                    </w:p>
                    <w:p w14:paraId="6D3CF262" w14:textId="77777777" w:rsidR="00117EDD" w:rsidRPr="00B047B0" w:rsidRDefault="00117EDD" w:rsidP="00F74D5F">
                      <w:pPr>
                        <w:pStyle w:val="BodyText"/>
                        <w:numPr>
                          <w:ilvl w:val="0"/>
                          <w:numId w:val="4"/>
                        </w:numPr>
                      </w:pPr>
                      <w:r>
                        <w:t xml:space="preserve">Any homework assignments will be communicated clearly and </w:t>
                      </w:r>
                      <w:proofErr w:type="gramStart"/>
                      <w:r>
                        <w:t>are expected to be turned</w:t>
                      </w:r>
                      <w:proofErr w:type="gramEnd"/>
                      <w:r>
                        <w:t xml:space="preserve"> in on time in order to ensure all students are prepared for class and understand important material.</w:t>
                      </w:r>
                    </w:p>
                  </w:txbxContent>
                </v:textbox>
                <w10:wrap type="tight" anchorx="page" anchory="page"/>
              </v:shape>
            </w:pict>
          </mc:Fallback>
        </mc:AlternateContent>
      </w:r>
      <w:r w:rsidR="00F74D5F">
        <w:rPr>
          <w:noProof/>
        </w:rPr>
        <mc:AlternateContent>
          <mc:Choice Requires="wps">
            <w:drawing>
              <wp:anchor distT="0" distB="0" distL="114300" distR="114300" simplePos="0" relativeHeight="251658282" behindDoc="0" locked="0" layoutInCell="1" allowOverlap="1" wp14:anchorId="5C221C53" wp14:editId="189F759C">
                <wp:simplePos x="0" y="0"/>
                <wp:positionH relativeFrom="page">
                  <wp:posOffset>375285</wp:posOffset>
                </wp:positionH>
                <wp:positionV relativeFrom="page">
                  <wp:posOffset>977900</wp:posOffset>
                </wp:positionV>
                <wp:extent cx="2251710" cy="2499360"/>
                <wp:effectExtent l="0" t="0" r="8890" b="0"/>
                <wp:wrapTight wrapText="bothSides">
                  <wp:wrapPolygon edited="0">
                    <wp:start x="0" y="0"/>
                    <wp:lineTo x="0" y="21293"/>
                    <wp:lineTo x="21442" y="21293"/>
                    <wp:lineTo x="21442" y="0"/>
                    <wp:lineTo x="0" y="0"/>
                  </wp:wrapPolygon>
                </wp:wrapTight>
                <wp:docPr id="1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499360"/>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3436F7" w14:textId="77777777" w:rsidR="00117EDD" w:rsidRPr="00610604" w:rsidRDefault="00117EDD" w:rsidP="00B87F35">
                            <w:pPr>
                              <w:pStyle w:val="BodyText"/>
                              <w:rPr>
                                <w:b/>
                              </w:rPr>
                            </w:pPr>
                            <w:r w:rsidRPr="00610604">
                              <w:rPr>
                                <w:b/>
                              </w:rPr>
                              <w:t>Cell Phones</w:t>
                            </w:r>
                          </w:p>
                          <w:p w14:paraId="4E2D8E60" w14:textId="77777777" w:rsidR="00117EDD" w:rsidRDefault="00117EDD" w:rsidP="00610604">
                            <w:pPr>
                              <w:pStyle w:val="BodyText"/>
                              <w:numPr>
                                <w:ilvl w:val="0"/>
                                <w:numId w:val="2"/>
                              </w:numPr>
                            </w:pPr>
                            <w:r>
                              <w:t>Cell phones are a frequent distraction from learning and should remain in backpacks during class unless you have permission to use it for an educational purpose.</w:t>
                            </w:r>
                          </w:p>
                          <w:p w14:paraId="44BBE140" w14:textId="77777777" w:rsidR="00117EDD" w:rsidRPr="00B047B0" w:rsidRDefault="00117EDD" w:rsidP="00610604">
                            <w:pPr>
                              <w:pStyle w:val="BodyText"/>
                              <w:numPr>
                                <w:ilvl w:val="0"/>
                                <w:numId w:val="2"/>
                              </w:numPr>
                            </w:pPr>
                            <w:r>
                              <w:t>Students misusing cell phones will have them taken away or will be referred to a dean.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9.55pt;margin-top:77pt;width:177.3pt;height:196.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" mv:complextextbox="1" fillcolor="white [3212]" stroked="f">
                <v:textbox inset=",0,,0">
                  <w:txbxContent>
                    <w:p w14:paraId="603436F7" w14:textId="77777777" w:rsidR="00117EDD" w:rsidRPr="00610604" w:rsidRDefault="00117EDD" w:rsidP="00B87F35">
                      <w:pPr>
                        <w:pStyle w:val="BodyText"/>
                        <w:rPr>
                          <w:b/>
                        </w:rPr>
                      </w:pPr>
                      <w:r w:rsidRPr="00610604">
                        <w:rPr>
                          <w:b/>
                        </w:rPr>
                        <w:t>Cell Phones</w:t>
                      </w:r>
                    </w:p>
                    <w:p w14:paraId="4E2D8E60" w14:textId="77777777" w:rsidR="00117EDD" w:rsidRDefault="00117EDD" w:rsidP="00610604">
                      <w:pPr>
                        <w:pStyle w:val="BodyText"/>
                        <w:numPr>
                          <w:ilvl w:val="0"/>
                          <w:numId w:val="2"/>
                        </w:numPr>
                      </w:pPr>
                      <w:r>
                        <w:t>Cell phones are a frequent distraction from learning and should remain in backpacks during class unless you have permission to use it for an educational purpose.</w:t>
                      </w:r>
                    </w:p>
                    <w:p w14:paraId="44BBE140" w14:textId="77777777" w:rsidR="00117EDD" w:rsidRPr="00B047B0" w:rsidRDefault="00117EDD" w:rsidP="00610604">
                      <w:pPr>
                        <w:pStyle w:val="BodyText"/>
                        <w:numPr>
                          <w:ilvl w:val="0"/>
                          <w:numId w:val="2"/>
                        </w:numPr>
                      </w:pPr>
                      <w:r>
                        <w:t>Students misusing cell phones will have them taken away or will be referred to a dean.</w:t>
                      </w:r>
                    </w:p>
                  </w:txbxContent>
                </v:textbox>
                <w10:wrap type="tight" anchorx="page" anchory="page"/>
              </v:shape>
            </w:pict>
          </mc:Fallback>
        </mc:AlternateContent>
      </w:r>
      <w:r w:rsidR="00F74D5F">
        <w:rPr>
          <w:noProof/>
        </w:rPr>
        <mc:AlternateContent>
          <mc:Choice Requires="wpg">
            <w:drawing>
              <wp:anchor distT="0" distB="0" distL="114300" distR="114300" simplePos="0" relativeHeight="251658273" behindDoc="0" locked="0" layoutInCell="1" allowOverlap="1" wp14:anchorId="21EAF210" wp14:editId="386F9DFD">
                <wp:simplePos x="0" y="0"/>
                <wp:positionH relativeFrom="page">
                  <wp:posOffset>365760</wp:posOffset>
                </wp:positionH>
                <wp:positionV relativeFrom="page">
                  <wp:posOffset>685800</wp:posOffset>
                </wp:positionV>
                <wp:extent cx="7052945" cy="317500"/>
                <wp:effectExtent l="0" t="0" r="8255" b="12700"/>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317500"/>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2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DQ1OPHSgUA&#10;AGkRAAAOAAAAAAAAAAAAAAAAADkCAABkcnMvZTJvRG9jLnhtbFBLAQItABQABgAIAAAAIQCqJg6+&#10;vAAAACEBAAAZAAAAAAAAAAAAAAAAAK8HAABkcnMvX3JlbHMvZTJvRG9jLnhtbC5yZWxzUEsBAi0A&#10;FAAGAAgAAAAhAN4K5uLgAAAACwEAAA8AAAAAAAAAAAAAAAAAog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ddd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black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12" o:title="checkerboardOverlay-R.png"/>
                  <o:lock v:ext="edit" aspectratio="f"/>
                </v:shape>
                <w10:wrap anchorx="page" anchory="page"/>
              </v:group>
            </w:pict>
          </mc:Fallback>
        </mc:AlternateContent>
      </w:r>
      <w:r w:rsidR="003F1B36">
        <w:rPr>
          <w:noProof/>
        </w:rPr>
        <mc:AlternateContent>
          <mc:Choice Requires="wps">
            <w:drawing>
              <wp:anchor distT="0" distB="0" distL="114300" distR="114300" simplePos="0" relativeHeight="251661408" behindDoc="0" locked="0" layoutInCell="1" allowOverlap="1" wp14:anchorId="539F6635" wp14:editId="2D0CD538">
                <wp:simplePos x="0" y="0"/>
                <wp:positionH relativeFrom="page">
                  <wp:posOffset>397510</wp:posOffset>
                </wp:positionH>
                <wp:positionV relativeFrom="page">
                  <wp:posOffset>459105</wp:posOffset>
                </wp:positionV>
                <wp:extent cx="4687570" cy="457200"/>
                <wp:effectExtent l="0" t="0" r="11430" b="0"/>
                <wp:wrapTight wrapText="bothSides">
                  <wp:wrapPolygon edited="0">
                    <wp:start x="0" y="0"/>
                    <wp:lineTo x="0" y="20400"/>
                    <wp:lineTo x="21536" y="20400"/>
                    <wp:lineTo x="21536" y="0"/>
                    <wp:lineTo x="0"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570" cy="457200"/>
                        </a:xfrm>
                        <a:prstGeom prst="rect">
                          <a:avLst/>
                        </a:prstGeom>
                        <a:solidFill>
                          <a:schemeClr val="accent1"/>
                        </a:solidFill>
                        <a:ln>
                          <a:noFill/>
                        </a:ln>
                        <a:extLst>
                          <a:ext uri="{FAA26D3D-D897-4be2-8F04-BA451C77F1D7}">
                            <ma14:placeholderFlag xmlns:ma14="http://schemas.microsoft.com/office/mac/drawingml/2011/main"/>
                          </a:ext>
                        </a:extLst>
                      </wps:spPr>
                      <wps:txbx>
                        <w:txbxContent>
                          <w:p w14:paraId="52C35858" w14:textId="77777777" w:rsidR="00117EDD" w:rsidRPr="00B047B0" w:rsidRDefault="00117EDD" w:rsidP="00B87F35">
                            <w:pPr>
                              <w:pStyle w:val="Heading1"/>
                            </w:pPr>
                            <w:r>
                              <w:t>Policies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1" type="#_x0000_t202" style="position:absolute;margin-left:31.3pt;margin-top:36.15pt;width:369.1pt;height:36pt;z-index:2516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" fillcolor="#ddd [3204]" stroked="f">
                <v:textbox inset=",0,,0">
                  <w:txbxContent>
                    <w:p w14:paraId="52C35858" w14:textId="77777777" w:rsidR="00117EDD" w:rsidRPr="00B047B0" w:rsidRDefault="00117EDD" w:rsidP="00B87F35">
                      <w:pPr>
                        <w:pStyle w:val="Heading1"/>
                      </w:pPr>
                      <w:r>
                        <w:t>Policies</w:t>
                      </w:r>
                    </w:p>
                  </w:txbxContent>
                </v:textbox>
                <w10:wrap type="tight" anchorx="page" anchory="page"/>
              </v:shape>
            </w:pict>
          </mc:Fallback>
        </mc:AlternateContent>
      </w:r>
      <w:r w:rsidR="003F1B36">
        <w:rPr>
          <w:noProof/>
        </w:rPr>
        <w:drawing>
          <wp:anchor distT="0" distB="0" distL="118745" distR="118745" simplePos="0" relativeHeight="251662432" behindDoc="0" locked="0" layoutInCell="1" allowOverlap="1" wp14:anchorId="77D383C9" wp14:editId="605C84CE">
            <wp:simplePos x="0" y="0"/>
            <wp:positionH relativeFrom="page">
              <wp:posOffset>4967605</wp:posOffset>
            </wp:positionH>
            <wp:positionV relativeFrom="page">
              <wp:posOffset>408304</wp:posOffset>
            </wp:positionV>
            <wp:extent cx="2439035" cy="1768051"/>
            <wp:effectExtent l="152400" t="101600" r="151765" b="213360"/>
            <wp:wrapTight wrapText="bothSides">
              <wp:wrapPolygon edited="0">
                <wp:start x="-900" y="-1241"/>
                <wp:lineTo x="-1350" y="-621"/>
                <wp:lineTo x="-1350" y="22034"/>
                <wp:lineTo x="-675" y="23897"/>
                <wp:lineTo x="22044" y="23897"/>
                <wp:lineTo x="22719" y="19552"/>
                <wp:lineTo x="22719" y="4345"/>
                <wp:lineTo x="22269" y="-310"/>
                <wp:lineTo x="22269" y="-1241"/>
                <wp:lineTo x="-900" y="-1241"/>
              </wp:wrapPolygon>
            </wp:wrapTight>
            <wp:docPr id="54" name="Placeholder" descr=":checker:checker photos:42-1615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13"/>
                    <a:srcRect l="6029" t="51542" r="13161" b="8398"/>
                    <a:stretch>
                      <a:fillRect/>
                    </a:stretch>
                  </pic:blipFill>
                  <pic:spPr bwMode="auto">
                    <a:xfrm>
                      <a:off x="0" y="0"/>
                      <a:ext cx="2439035" cy="1768051"/>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B87F35" w:rsidSect="00F66171">
      <w:headerReference w:type="default" r:id="rId14"/>
      <w:headerReference w:type="first" r:id="rId15"/>
      <w:footerReference w:type="first" r:id="rId1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062E2" w14:textId="77777777" w:rsidR="007A348F" w:rsidRDefault="007A348F">
      <w:pPr>
        <w:spacing w:after="0"/>
      </w:pPr>
      <w:r>
        <w:separator/>
      </w:r>
    </w:p>
  </w:endnote>
  <w:endnote w:type="continuationSeparator" w:id="0">
    <w:p w14:paraId="4D7A5C39" w14:textId="77777777" w:rsidR="007A348F" w:rsidRDefault="007A34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FEA7F" w14:textId="77777777" w:rsidR="00117EDD" w:rsidRDefault="00117EDD">
    <w:pPr>
      <w:pStyle w:val="Footer"/>
    </w:pPr>
    <w:r>
      <w:rPr>
        <w:noProof/>
      </w:rPr>
      <mc:AlternateContent>
        <mc:Choice Requires="wps">
          <w:drawing>
            <wp:anchor distT="0" distB="0" distL="114300" distR="114300" simplePos="0" relativeHeight="251658247" behindDoc="0" locked="0" layoutInCell="1" allowOverlap="1" wp14:anchorId="01922107" wp14:editId="5E09CACE">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ddd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38B622B2" wp14:editId="3E5DCE25">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black [3215]" stroked="f" strokecolor="#4a7ebb" strokeweight="1.5pt">
              <v:shadow opacity="22938f" mv:blur="38100f" offset="0,2pt"/>
              <v:textbox inset=",7.2pt,,7.2pt"/>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D6ED6" w14:textId="77777777" w:rsidR="007A348F" w:rsidRDefault="007A348F">
      <w:pPr>
        <w:spacing w:after="0"/>
      </w:pPr>
      <w:r>
        <w:separator/>
      </w:r>
    </w:p>
  </w:footnote>
  <w:footnote w:type="continuationSeparator" w:id="0">
    <w:p w14:paraId="3AFCA589" w14:textId="77777777" w:rsidR="007A348F" w:rsidRDefault="007A348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4C87B" w14:textId="77777777" w:rsidR="00117EDD" w:rsidRDefault="00117EDD">
    <w:pPr>
      <w:pStyle w:val="Header"/>
    </w:pPr>
    <w:r>
      <w:rPr>
        <w:noProof/>
      </w:rPr>
      <mc:AlternateContent>
        <mc:Choice Requires="wps">
          <w:drawing>
            <wp:anchor distT="0" distB="0" distL="114300" distR="114300" simplePos="0" relativeHeight="251658256" behindDoc="0" locked="0" layoutInCell="1" allowOverlap="1" wp14:anchorId="18305735" wp14:editId="118E5B02">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A096" w14:textId="77777777" w:rsidR="00117EDD" w:rsidRDefault="00117EDD" w:rsidP="00B87F35">
                          <w:pPr>
                            <w:pStyle w:val="Page"/>
                          </w:pPr>
                          <w:r>
                            <w:fldChar w:fldCharType="begin"/>
                          </w:r>
                          <w:r>
                            <w:instrText xml:space="preserve"> page </w:instrText>
                          </w:r>
                          <w:r>
                            <w:fldChar w:fldCharType="separate"/>
                          </w:r>
                          <w:r w:rsidR="007A348F">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82"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style="mso-next-textbox:#Text Box 5" inset="0,0,0,0">
                <w:txbxContent>
                  <w:p w14:paraId="0964A096" w14:textId="77777777" w:rsidR="00117EDD" w:rsidRDefault="00117EDD" w:rsidP="00B87F35">
                    <w:pPr>
                      <w:pStyle w:val="Page"/>
                    </w:pPr>
                    <w:r>
                      <w:fldChar w:fldCharType="begin"/>
                    </w:r>
                    <w:r>
                      <w:instrText xml:space="preserve"> page </w:instrText>
                    </w:r>
                    <w:r>
                      <w:fldChar w:fldCharType="separate"/>
                    </w:r>
                    <w:r w:rsidR="007A348F">
                      <w:t>2</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1D460B89" wp14:editId="233535E7">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A10D188" w14:textId="77777777" w:rsidR="00117EDD" w:rsidRDefault="00117EDD" w:rsidP="00B87F35">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3"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inset=",0,,0">
                <w:txbxContent>
                  <w:p w14:paraId="3A10D188" w14:textId="77777777" w:rsidR="00117EDD" w:rsidRDefault="00117EDD" w:rsidP="00B87F35">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4B619C0F" wp14:editId="7AACCDAD">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72C3662" w14:textId="77777777" w:rsidR="00117EDD" w:rsidRDefault="00117EDD" w:rsidP="00B87F35">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4"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inset=",0,,0">
                <w:txbxContent>
                  <w:p w14:paraId="572C3662" w14:textId="77777777" w:rsidR="00117EDD" w:rsidRDefault="00117EDD" w:rsidP="00B87F35">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25B6B12" wp14:editId="182769E2">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eaeaea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BA28" w14:textId="77777777" w:rsidR="00117EDD" w:rsidRDefault="00117EDD">
    <w:pPr>
      <w:pStyle w:val="Header"/>
    </w:pPr>
    <w:r>
      <w:rPr>
        <w:noProof/>
      </w:rPr>
      <w:drawing>
        <wp:anchor distT="0" distB="0" distL="114300" distR="114300" simplePos="0" relativeHeight="251658245" behindDoc="0" locked="0" layoutInCell="1" allowOverlap="1" wp14:anchorId="3B15BC7F" wp14:editId="4BED3338">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65D2D870" wp14:editId="64C62C82">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21A65FAE" wp14:editId="06B151A2">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2b2b2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5B9568E6" wp14:editId="0DE6307A">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52DE6188" wp14:editId="38507480">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black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84A97"/>
    <w:multiLevelType w:val="hybridMultilevel"/>
    <w:tmpl w:val="B1E08E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D251D6"/>
    <w:multiLevelType w:val="hybridMultilevel"/>
    <w:tmpl w:val="A9B65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9A4649"/>
    <w:multiLevelType w:val="hybridMultilevel"/>
    <w:tmpl w:val="258817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C4742B"/>
    <w:multiLevelType w:val="hybridMultilevel"/>
    <w:tmpl w:val="AC14F13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7060FF"/>
    <w:multiLevelType w:val="hybridMultilevel"/>
    <w:tmpl w:val="AF34CE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DD502D"/>
    <w:multiLevelType w:val="hybridMultilevel"/>
    <w:tmpl w:val="333CF9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A1049E"/>
    <w:multiLevelType w:val="hybridMultilevel"/>
    <w:tmpl w:val="A33836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065256"/>
    <w:multiLevelType w:val="hybridMultilevel"/>
    <w:tmpl w:val="DB8C07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8869F7"/>
    <w:multiLevelType w:val="hybridMultilevel"/>
    <w:tmpl w:val="26284D9E"/>
    <w:lvl w:ilvl="0" w:tplc="35149E0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7"/>
  </w:num>
  <w:num w:numId="5">
    <w:abstractNumId w:val="2"/>
  </w:num>
  <w:num w:numId="6">
    <w:abstractNumId w:val="6"/>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B87F35"/>
    <w:rsid w:val="000D76B2"/>
    <w:rsid w:val="00117EDD"/>
    <w:rsid w:val="001728D5"/>
    <w:rsid w:val="002143E3"/>
    <w:rsid w:val="00265CE3"/>
    <w:rsid w:val="00343178"/>
    <w:rsid w:val="003603E6"/>
    <w:rsid w:val="003F1B36"/>
    <w:rsid w:val="00610604"/>
    <w:rsid w:val="006F79A9"/>
    <w:rsid w:val="007A348F"/>
    <w:rsid w:val="00874AB6"/>
    <w:rsid w:val="00886A3C"/>
    <w:rsid w:val="008971BF"/>
    <w:rsid w:val="009622D6"/>
    <w:rsid w:val="00A02380"/>
    <w:rsid w:val="00A35B20"/>
    <w:rsid w:val="00A64A3E"/>
    <w:rsid w:val="00A8209E"/>
    <w:rsid w:val="00AF77D8"/>
    <w:rsid w:val="00B87F35"/>
    <w:rsid w:val="00CA6AC1"/>
    <w:rsid w:val="00D46361"/>
    <w:rsid w:val="00E73BD5"/>
    <w:rsid w:val="00EC3474"/>
    <w:rsid w:val="00F66171"/>
    <w:rsid w:val="00F74D5F"/>
    <w:rsid w:val="00FC44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2F394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000000"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000000"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000000"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8F8F8"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DDDDDD"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000000" w:themeColor="text2"/>
      <w:sz w:val="22"/>
    </w:rPr>
  </w:style>
  <w:style w:type="character" w:customStyle="1" w:styleId="HeaderChar">
    <w:name w:val="Header Char"/>
    <w:basedOn w:val="DefaultParagraphFont"/>
    <w:link w:val="Header"/>
    <w:uiPriority w:val="99"/>
    <w:semiHidden/>
    <w:rsid w:val="0052270F"/>
    <w:rPr>
      <w:color w:val="000000"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000000"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000000" w:themeColor="text2"/>
      <w:sz w:val="28"/>
    </w:rPr>
  </w:style>
  <w:style w:type="character" w:customStyle="1" w:styleId="PageChar">
    <w:name w:val="Page Char"/>
    <w:basedOn w:val="DefaultParagraphFont"/>
    <w:link w:val="Page"/>
    <w:rsid w:val="00EF670A"/>
    <w:rPr>
      <w:rFonts w:eastAsiaTheme="minorEastAsia"/>
      <w:color w:val="000000"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000000"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8F8F8"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8F8F8"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000000" w:themeColor="text2"/>
      <w:sz w:val="36"/>
    </w:rPr>
  </w:style>
  <w:style w:type="character" w:customStyle="1" w:styleId="DateChar">
    <w:name w:val="Date Char"/>
    <w:basedOn w:val="DefaultParagraphFont"/>
    <w:link w:val="Date"/>
    <w:uiPriority w:val="99"/>
    <w:semiHidden/>
    <w:rsid w:val="008F1360"/>
    <w:rPr>
      <w:color w:val="000000"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000000"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000000"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000000" w:themeColor="text2"/>
      <w:sz w:val="20"/>
    </w:rPr>
  </w:style>
  <w:style w:type="character" w:customStyle="1" w:styleId="EventChar">
    <w:name w:val="Event Char"/>
    <w:basedOn w:val="DefaultParagraphFont"/>
    <w:link w:val="Event"/>
    <w:rsid w:val="00D212AD"/>
    <w:rPr>
      <w:color w:val="000000"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8F8F8"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DDDDDD" w:themeColor="accent1"/>
      <w:sz w:val="30"/>
    </w:rPr>
  </w:style>
  <w:style w:type="paragraph" w:customStyle="1" w:styleId="Mailer">
    <w:name w:val="Mailer"/>
    <w:basedOn w:val="Normal"/>
    <w:link w:val="MailerChar"/>
    <w:qFormat/>
    <w:rsid w:val="00D82210"/>
    <w:pPr>
      <w:spacing w:after="0"/>
    </w:pPr>
    <w:rPr>
      <w:rFonts w:eastAsiaTheme="minorEastAsia"/>
      <w:color w:val="000000"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000000" w:themeColor="text2"/>
    </w:rPr>
  </w:style>
  <w:style w:type="paragraph" w:styleId="Caption">
    <w:name w:val="caption"/>
    <w:basedOn w:val="Normal"/>
    <w:rsid w:val="00FE38A0"/>
    <w:pPr>
      <w:spacing w:after="0"/>
      <w:jc w:val="center"/>
    </w:pPr>
    <w:rPr>
      <w:bCs/>
      <w:color w:val="DDDDDD" w:themeColor="accent1"/>
      <w:sz w:val="28"/>
      <w:szCs w:val="18"/>
    </w:rPr>
  </w:style>
  <w:style w:type="paragraph" w:customStyle="1" w:styleId="Continued">
    <w:name w:val="Continued"/>
    <w:basedOn w:val="Normal"/>
    <w:link w:val="ContinuedChar"/>
    <w:qFormat/>
    <w:rsid w:val="001F0093"/>
    <w:pPr>
      <w:spacing w:after="0"/>
    </w:pPr>
    <w:rPr>
      <w:color w:val="000000" w:themeColor="text2"/>
      <w:sz w:val="28"/>
    </w:rPr>
  </w:style>
  <w:style w:type="character" w:customStyle="1" w:styleId="ContinuedChar">
    <w:name w:val="Continued Char"/>
    <w:basedOn w:val="DefaultParagraphFont"/>
    <w:link w:val="Continued"/>
    <w:rsid w:val="001F0093"/>
    <w:rPr>
      <w:color w:val="000000"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000000" w:themeColor="text2"/>
      <w:sz w:val="32"/>
    </w:rPr>
  </w:style>
  <w:style w:type="paragraph" w:styleId="BlockText">
    <w:name w:val="Block Text"/>
    <w:basedOn w:val="Normal"/>
    <w:rsid w:val="00D82210"/>
    <w:pPr>
      <w:spacing w:after="0" w:line="264" w:lineRule="auto"/>
    </w:pPr>
    <w:rPr>
      <w:rFonts w:eastAsiaTheme="minorEastAsia"/>
      <w:iCs/>
      <w:color w:val="DDDDDD" w:themeColor="accent1"/>
      <w:sz w:val="20"/>
    </w:rPr>
  </w:style>
  <w:style w:type="character" w:styleId="Hyperlink">
    <w:name w:val="Hyperlink"/>
    <w:basedOn w:val="DefaultParagraphFont"/>
    <w:rsid w:val="00117EDD"/>
    <w:rPr>
      <w:color w:val="5F5F5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000000"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000000"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000000"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8F8F8"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DDDDDD"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000000" w:themeColor="text2"/>
      <w:sz w:val="22"/>
    </w:rPr>
  </w:style>
  <w:style w:type="character" w:customStyle="1" w:styleId="HeaderChar">
    <w:name w:val="Header Char"/>
    <w:basedOn w:val="DefaultParagraphFont"/>
    <w:link w:val="Header"/>
    <w:uiPriority w:val="99"/>
    <w:semiHidden/>
    <w:rsid w:val="0052270F"/>
    <w:rPr>
      <w:color w:val="000000"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000000"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000000" w:themeColor="text2"/>
      <w:sz w:val="28"/>
    </w:rPr>
  </w:style>
  <w:style w:type="character" w:customStyle="1" w:styleId="PageChar">
    <w:name w:val="Page Char"/>
    <w:basedOn w:val="DefaultParagraphFont"/>
    <w:link w:val="Page"/>
    <w:rsid w:val="00EF670A"/>
    <w:rPr>
      <w:rFonts w:eastAsiaTheme="minorEastAsia"/>
      <w:color w:val="000000"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000000"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8F8F8"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8F8F8"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000000" w:themeColor="text2"/>
      <w:sz w:val="36"/>
    </w:rPr>
  </w:style>
  <w:style w:type="character" w:customStyle="1" w:styleId="DateChar">
    <w:name w:val="Date Char"/>
    <w:basedOn w:val="DefaultParagraphFont"/>
    <w:link w:val="Date"/>
    <w:uiPriority w:val="99"/>
    <w:semiHidden/>
    <w:rsid w:val="008F1360"/>
    <w:rPr>
      <w:color w:val="000000"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000000"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000000"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000000" w:themeColor="text2"/>
      <w:sz w:val="20"/>
    </w:rPr>
  </w:style>
  <w:style w:type="character" w:customStyle="1" w:styleId="EventChar">
    <w:name w:val="Event Char"/>
    <w:basedOn w:val="DefaultParagraphFont"/>
    <w:link w:val="Event"/>
    <w:rsid w:val="00D212AD"/>
    <w:rPr>
      <w:color w:val="000000"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8F8F8"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DDDDDD" w:themeColor="accent1"/>
      <w:sz w:val="30"/>
    </w:rPr>
  </w:style>
  <w:style w:type="paragraph" w:customStyle="1" w:styleId="Mailer">
    <w:name w:val="Mailer"/>
    <w:basedOn w:val="Normal"/>
    <w:link w:val="MailerChar"/>
    <w:qFormat/>
    <w:rsid w:val="00D82210"/>
    <w:pPr>
      <w:spacing w:after="0"/>
    </w:pPr>
    <w:rPr>
      <w:rFonts w:eastAsiaTheme="minorEastAsia"/>
      <w:color w:val="000000"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000000" w:themeColor="text2"/>
    </w:rPr>
  </w:style>
  <w:style w:type="paragraph" w:styleId="Caption">
    <w:name w:val="caption"/>
    <w:basedOn w:val="Normal"/>
    <w:rsid w:val="00FE38A0"/>
    <w:pPr>
      <w:spacing w:after="0"/>
      <w:jc w:val="center"/>
    </w:pPr>
    <w:rPr>
      <w:bCs/>
      <w:color w:val="DDDDDD" w:themeColor="accent1"/>
      <w:sz w:val="28"/>
      <w:szCs w:val="18"/>
    </w:rPr>
  </w:style>
  <w:style w:type="paragraph" w:customStyle="1" w:styleId="Continued">
    <w:name w:val="Continued"/>
    <w:basedOn w:val="Normal"/>
    <w:link w:val="ContinuedChar"/>
    <w:qFormat/>
    <w:rsid w:val="001F0093"/>
    <w:pPr>
      <w:spacing w:after="0"/>
    </w:pPr>
    <w:rPr>
      <w:color w:val="000000" w:themeColor="text2"/>
      <w:sz w:val="28"/>
    </w:rPr>
  </w:style>
  <w:style w:type="character" w:customStyle="1" w:styleId="ContinuedChar">
    <w:name w:val="Continued Char"/>
    <w:basedOn w:val="DefaultParagraphFont"/>
    <w:link w:val="Continued"/>
    <w:rsid w:val="001F0093"/>
    <w:rPr>
      <w:color w:val="000000"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000000" w:themeColor="text2"/>
      <w:sz w:val="32"/>
    </w:rPr>
  </w:style>
  <w:style w:type="paragraph" w:styleId="BlockText">
    <w:name w:val="Block Text"/>
    <w:basedOn w:val="Normal"/>
    <w:rsid w:val="00D82210"/>
    <w:pPr>
      <w:spacing w:after="0" w:line="264" w:lineRule="auto"/>
    </w:pPr>
    <w:rPr>
      <w:rFonts w:eastAsiaTheme="minorEastAsia"/>
      <w:iCs/>
      <w:color w:val="DDDDDD" w:themeColor="accent1"/>
      <w:sz w:val="20"/>
    </w:rPr>
  </w:style>
  <w:style w:type="character" w:styleId="Hyperlink">
    <w:name w:val="Hyperlink"/>
    <w:basedOn w:val="DefaultParagraphFont"/>
    <w:rsid w:val="00117EDD"/>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76</TotalTime>
  <Pages>2</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County Schools</dc:creator>
  <cp:keywords/>
  <dc:description/>
  <cp:lastModifiedBy>Douglas County Schools</cp:lastModifiedBy>
  <cp:revision>2</cp:revision>
  <cp:lastPrinted>2017-01-04T14:07:00Z</cp:lastPrinted>
  <dcterms:created xsi:type="dcterms:W3CDTF">2017-01-04T01:28:00Z</dcterms:created>
  <dcterms:modified xsi:type="dcterms:W3CDTF">2017-01-04T14:10:00Z</dcterms:modified>
  <cp:category/>
</cp:coreProperties>
</file>